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16C2E" w14:textId="42F5915E" w:rsidR="00FA2C9D" w:rsidRPr="00E13EF4" w:rsidRDefault="009D5293" w:rsidP="00E13EF4">
      <w:pPr>
        <w:pStyle w:val="Kopfzeile"/>
        <w:tabs>
          <w:tab w:val="clear" w:pos="4536"/>
          <w:tab w:val="clear" w:pos="9072"/>
        </w:tabs>
        <w:rPr>
          <w:color w:val="FFFFFF"/>
          <w:sz w:val="28"/>
          <w:szCs w:val="28"/>
          <w:lang w:val="de-CH" w:eastAsia="de-CH"/>
        </w:rPr>
      </w:pPr>
      <w:r>
        <w:rPr>
          <w:noProof/>
          <w:color w:val="FFFFFF"/>
          <w:sz w:val="28"/>
          <w:szCs w:val="28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E95339" wp14:editId="102A7106">
                <wp:simplePos x="0" y="0"/>
                <wp:positionH relativeFrom="column">
                  <wp:posOffset>-48260</wp:posOffset>
                </wp:positionH>
                <wp:positionV relativeFrom="paragraph">
                  <wp:posOffset>-97155</wp:posOffset>
                </wp:positionV>
                <wp:extent cx="5715000" cy="342900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3F43F5" id="AutoShape 6" o:spid="_x0000_s1026" style="position:absolute;margin-left:-3.8pt;margin-top:-7.65pt;width:450pt;height:2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" fillcolor="#36f"/>
            </w:pict>
          </mc:Fallback>
        </mc:AlternateContent>
      </w:r>
      <w:r w:rsidR="008B695B">
        <w:rPr>
          <w:noProof/>
          <w:color w:val="FFFFFF"/>
          <w:sz w:val="28"/>
          <w:szCs w:val="28"/>
          <w:lang w:val="de-CH"/>
        </w:rPr>
        <w:t>Filme lesen und analysieren - Arbeitsheft</w:t>
      </w:r>
      <w:r w:rsidR="00202275">
        <w:rPr>
          <w:noProof/>
          <w:color w:val="FFFFFF"/>
          <w:sz w:val="28"/>
          <w:szCs w:val="28"/>
          <w:lang w:val="de-CH"/>
        </w:rPr>
        <w:t xml:space="preserve"> </w:t>
      </w:r>
    </w:p>
    <w:p w14:paraId="612FE558" w14:textId="77777777" w:rsidR="00F30666" w:rsidRDefault="00F30666" w:rsidP="00F30666">
      <w:pPr>
        <w:rPr>
          <w:rFonts w:cs="Arial"/>
          <w:sz w:val="20"/>
        </w:rPr>
      </w:pPr>
    </w:p>
    <w:p w14:paraId="057E497F" w14:textId="77777777" w:rsidR="00F86FC3" w:rsidRDefault="00F86FC3" w:rsidP="00F30666">
      <w:pPr>
        <w:rPr>
          <w:rFonts w:cs="Arial"/>
          <w:sz w:val="20"/>
        </w:rPr>
      </w:pPr>
    </w:p>
    <w:p w14:paraId="12C6E6A4" w14:textId="77777777" w:rsidR="00A728AD" w:rsidRDefault="00A728AD" w:rsidP="00A728AD">
      <w:pPr>
        <w:rPr>
          <w:rFonts w:cs="Arial"/>
          <w:sz w:val="20"/>
        </w:rPr>
      </w:pPr>
    </w:p>
    <w:p w14:paraId="79DFE44B" w14:textId="77777777" w:rsidR="00A728AD" w:rsidRDefault="00A728AD" w:rsidP="00A728AD">
      <w:pPr>
        <w:rPr>
          <w:rFonts w:cs="Arial"/>
          <w:sz w:val="20"/>
        </w:rPr>
      </w:pPr>
    </w:p>
    <w:p w14:paraId="3E296F57" w14:textId="35C9AC45" w:rsidR="00083ABE" w:rsidRPr="00A678DC" w:rsidRDefault="00A678DC" w:rsidP="00A728AD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1. </w:t>
      </w:r>
      <w:r w:rsidR="00A728AD" w:rsidRPr="00A678DC">
        <w:rPr>
          <w:rFonts w:cs="Arial"/>
          <w:b/>
          <w:szCs w:val="24"/>
        </w:rPr>
        <w:t>Licht: Misery – Regie Rob Reiner, 1990</w:t>
      </w:r>
    </w:p>
    <w:p w14:paraId="03227489" w14:textId="77777777" w:rsidR="00083ABE" w:rsidRDefault="00083ABE" w:rsidP="00A728AD">
      <w:pPr>
        <w:rPr>
          <w:rFonts w:cs="Arial"/>
          <w:sz w:val="20"/>
        </w:rPr>
      </w:pPr>
    </w:p>
    <w:p w14:paraId="6CF754E4" w14:textId="43983D50" w:rsidR="00A678DC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1.1. </w:t>
      </w:r>
      <w:r w:rsidR="00083ABE">
        <w:rPr>
          <w:rFonts w:cs="Arial"/>
          <w:sz w:val="20"/>
        </w:rPr>
        <w:t xml:space="preserve">Wie ist das Licht in dieser Szene gestaltet? </w:t>
      </w:r>
      <w:r w:rsidR="00A728AD">
        <w:rPr>
          <w:rFonts w:cs="Arial"/>
          <w:sz w:val="20"/>
        </w:rPr>
        <w:t xml:space="preserve"> </w:t>
      </w:r>
      <w:r>
        <w:rPr>
          <w:rFonts w:cs="Arial"/>
          <w:sz w:val="20"/>
        </w:rPr>
        <w:br/>
      </w:r>
    </w:p>
    <w:p w14:paraId="1FAFA7CF" w14:textId="00CFC8A0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8F92D77" w14:textId="3E505214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D425B43" w14:textId="2A69ACB3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75FFDA72" w14:textId="33130F64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6558D1AD" w14:textId="7D424A4A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22F36D1E" w14:textId="77777777" w:rsidR="00A678DC" w:rsidRDefault="00A678DC" w:rsidP="00A728AD">
      <w:pPr>
        <w:rPr>
          <w:rFonts w:cs="Arial"/>
          <w:sz w:val="20"/>
        </w:rPr>
      </w:pPr>
    </w:p>
    <w:p w14:paraId="7A45E933" w14:textId="77777777" w:rsidR="00A678DC" w:rsidRDefault="00A678DC" w:rsidP="00A728AD">
      <w:pPr>
        <w:rPr>
          <w:rFonts w:cs="Arial"/>
          <w:sz w:val="20"/>
        </w:rPr>
      </w:pPr>
    </w:p>
    <w:p w14:paraId="1D4602EA" w14:textId="555B259C" w:rsidR="00A728AD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1.2. </w:t>
      </w:r>
      <w:r w:rsidR="00083ABE">
        <w:rPr>
          <w:rFonts w:cs="Arial"/>
          <w:sz w:val="20"/>
        </w:rPr>
        <w:t xml:space="preserve">Was bewirkt die Beleuchtung, welche Gefühle werden vermittelt? </w:t>
      </w:r>
    </w:p>
    <w:p w14:paraId="4274F004" w14:textId="77777777" w:rsidR="00A678DC" w:rsidRDefault="00A678DC" w:rsidP="00A728AD">
      <w:pPr>
        <w:rPr>
          <w:rFonts w:cs="Arial"/>
          <w:sz w:val="20"/>
        </w:rPr>
      </w:pPr>
    </w:p>
    <w:p w14:paraId="02A8536E" w14:textId="7328E65A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56720D5B" w14:textId="0319F313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BD2CC4D" w14:textId="158ED46E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5D06FD2B" w14:textId="2378401B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D4D2779" w14:textId="57400281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2E6D673F" w14:textId="77777777" w:rsidR="00A678DC" w:rsidRDefault="00A678DC" w:rsidP="00A728AD">
      <w:pPr>
        <w:rPr>
          <w:rFonts w:cs="Arial"/>
          <w:sz w:val="20"/>
        </w:rPr>
      </w:pPr>
    </w:p>
    <w:p w14:paraId="4DCB2B2E" w14:textId="77777777" w:rsidR="00A728AD" w:rsidRDefault="00A728AD" w:rsidP="00A728AD">
      <w:pPr>
        <w:rPr>
          <w:rFonts w:cs="Arial"/>
          <w:sz w:val="20"/>
        </w:rPr>
      </w:pPr>
    </w:p>
    <w:p w14:paraId="06446ABE" w14:textId="4EC7A4F0" w:rsidR="00A728AD" w:rsidRPr="00A678DC" w:rsidRDefault="00A678DC" w:rsidP="00A728AD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2. </w:t>
      </w:r>
      <w:r w:rsidR="00A728AD" w:rsidRPr="00A678DC">
        <w:rPr>
          <w:rFonts w:cs="Arial"/>
          <w:b/>
          <w:szCs w:val="24"/>
        </w:rPr>
        <w:t>Ton: Shutter Island – Regie Martin Scorsese  2003</w:t>
      </w:r>
    </w:p>
    <w:p w14:paraId="5C0F68C6" w14:textId="77777777" w:rsidR="00A678DC" w:rsidRDefault="00A678DC" w:rsidP="00A728AD">
      <w:pPr>
        <w:rPr>
          <w:rFonts w:cs="Arial"/>
          <w:sz w:val="20"/>
        </w:rPr>
      </w:pPr>
    </w:p>
    <w:p w14:paraId="7B88B1CE" w14:textId="77777777" w:rsidR="00A678DC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2.1. </w:t>
      </w:r>
      <w:r w:rsidR="00083ABE">
        <w:rPr>
          <w:rFonts w:cs="Arial"/>
          <w:sz w:val="20"/>
        </w:rPr>
        <w:t>Welche Geräusche, Töne kommen vor?</w:t>
      </w:r>
    </w:p>
    <w:p w14:paraId="72F06635" w14:textId="77777777" w:rsidR="00A678DC" w:rsidRDefault="00A678DC" w:rsidP="00A728AD">
      <w:pPr>
        <w:rPr>
          <w:rFonts w:cs="Arial"/>
          <w:sz w:val="20"/>
        </w:rPr>
      </w:pPr>
    </w:p>
    <w:p w14:paraId="645AD1F5" w14:textId="4DACFFA1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552C044" w14:textId="00D7AB7E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677D3821" w14:textId="6CDAB8BE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1665FD0" w14:textId="1DEE452A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81E0131" w14:textId="58E0301A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07D90996" w14:textId="58955C46" w:rsidR="00083ABE" w:rsidRDefault="00083ABE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br/>
      </w:r>
      <w:r w:rsidR="00A678DC">
        <w:rPr>
          <w:rFonts w:cs="Arial"/>
          <w:sz w:val="20"/>
        </w:rPr>
        <w:t xml:space="preserve">2.2. </w:t>
      </w:r>
      <w:r>
        <w:rPr>
          <w:rFonts w:cs="Arial"/>
          <w:sz w:val="20"/>
        </w:rPr>
        <w:t>Was fällt Ihnen auf?</w:t>
      </w:r>
    </w:p>
    <w:p w14:paraId="7501DBC4" w14:textId="77777777" w:rsidR="00A678DC" w:rsidRDefault="00A678DC" w:rsidP="00A728AD">
      <w:pPr>
        <w:rPr>
          <w:rFonts w:cs="Arial"/>
          <w:sz w:val="20"/>
        </w:rPr>
      </w:pPr>
    </w:p>
    <w:p w14:paraId="6420461F" w14:textId="2BA2391A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5743A1D3" w14:textId="09756441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52515D5D" w14:textId="16307447" w:rsidR="00A678DC" w:rsidRDefault="00A678DC" w:rsidP="003865A0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</w:p>
    <w:p w14:paraId="03CDDAF9" w14:textId="77777777" w:rsidR="00A678DC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2.3. </w:t>
      </w:r>
      <w:r w:rsidR="00083ABE">
        <w:rPr>
          <w:rFonts w:cs="Arial"/>
          <w:sz w:val="20"/>
        </w:rPr>
        <w:t xml:space="preserve">Was bewirkt der Sound in dieser Szene </w:t>
      </w:r>
    </w:p>
    <w:p w14:paraId="0703909E" w14:textId="77777777" w:rsidR="00A678DC" w:rsidRDefault="00A678DC" w:rsidP="00A728AD">
      <w:pPr>
        <w:rPr>
          <w:rFonts w:cs="Arial"/>
          <w:sz w:val="20"/>
        </w:rPr>
      </w:pPr>
    </w:p>
    <w:p w14:paraId="4D8B8FAE" w14:textId="5BE9945E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6009575B" w14:textId="2AEDCC6A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68C323F0" w14:textId="7FC7D86B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4D4B8740" w14:textId="30C67FE0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44DDF93F" w14:textId="4A2489B8" w:rsidR="00A678DC" w:rsidRDefault="00083ABE" w:rsidP="00A728AD">
      <w:pP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2AFAFD8" w14:textId="77777777" w:rsidR="00A678DC" w:rsidRDefault="00A678DC" w:rsidP="00A728AD">
      <w:pPr>
        <w:rPr>
          <w:rFonts w:cs="Arial"/>
          <w:sz w:val="20"/>
        </w:rPr>
      </w:pPr>
    </w:p>
    <w:p w14:paraId="5F043131" w14:textId="7A6FF3BC" w:rsidR="00A678DC" w:rsidRPr="0079132E" w:rsidRDefault="00A678DC" w:rsidP="00A728AD">
      <w:pPr>
        <w:rPr>
          <w:rFonts w:cs="Arial"/>
          <w:sz w:val="20"/>
          <w:lang w:val="en-GB"/>
        </w:rPr>
      </w:pPr>
      <w:r w:rsidRPr="0079132E">
        <w:rPr>
          <w:rFonts w:cs="Arial"/>
          <w:b/>
          <w:szCs w:val="24"/>
          <w:lang w:val="en-GB"/>
        </w:rPr>
        <w:t xml:space="preserve">3. </w:t>
      </w:r>
      <w:r w:rsidR="00A728AD" w:rsidRPr="0079132E">
        <w:rPr>
          <w:rFonts w:cs="Arial"/>
          <w:b/>
          <w:szCs w:val="24"/>
          <w:lang w:val="en-GB"/>
        </w:rPr>
        <w:t>Einstellung</w:t>
      </w:r>
      <w:r w:rsidR="00245F84" w:rsidRPr="0079132E">
        <w:rPr>
          <w:rFonts w:cs="Arial"/>
          <w:b/>
          <w:szCs w:val="24"/>
          <w:lang w:val="en-GB"/>
        </w:rPr>
        <w:t>en: No Country For Old Men – Re</w:t>
      </w:r>
      <w:r w:rsidR="00A728AD" w:rsidRPr="0079132E">
        <w:rPr>
          <w:rFonts w:cs="Arial"/>
          <w:b/>
          <w:szCs w:val="24"/>
          <w:lang w:val="en-GB"/>
        </w:rPr>
        <w:t>g</w:t>
      </w:r>
      <w:r w:rsidR="00245F84" w:rsidRPr="0079132E">
        <w:rPr>
          <w:rFonts w:cs="Arial"/>
          <w:b/>
          <w:szCs w:val="24"/>
          <w:lang w:val="en-GB"/>
        </w:rPr>
        <w:t>i</w:t>
      </w:r>
      <w:r w:rsidR="00A728AD" w:rsidRPr="0079132E">
        <w:rPr>
          <w:rFonts w:cs="Arial"/>
          <w:b/>
          <w:szCs w:val="24"/>
          <w:lang w:val="en-GB"/>
        </w:rPr>
        <w:t>e Ethan + Joel Coen 2007</w:t>
      </w:r>
      <w:r w:rsidR="00083ABE" w:rsidRPr="0079132E">
        <w:rPr>
          <w:rFonts w:cs="Arial"/>
          <w:b/>
          <w:szCs w:val="24"/>
          <w:lang w:val="en-GB"/>
        </w:rPr>
        <w:br/>
      </w:r>
    </w:p>
    <w:p w14:paraId="348310DE" w14:textId="615915C2" w:rsidR="00A678DC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t>3.1. Benennen</w:t>
      </w:r>
      <w:r w:rsidR="00083ABE">
        <w:rPr>
          <w:rFonts w:cs="Arial"/>
          <w:sz w:val="20"/>
        </w:rPr>
        <w:t xml:space="preserve"> Sie die verwendeten Eins</w:t>
      </w:r>
      <w:r>
        <w:rPr>
          <w:rFonts w:cs="Arial"/>
          <w:sz w:val="20"/>
        </w:rPr>
        <w:t xml:space="preserve">tellungen in der Tabelle unten. </w:t>
      </w:r>
      <w:r w:rsidR="00083ABE">
        <w:rPr>
          <w:rFonts w:cs="Arial"/>
          <w:sz w:val="20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896"/>
        <w:gridCol w:w="3392"/>
      </w:tblGrid>
      <w:tr w:rsidR="00A678DC" w14:paraId="230F3126" w14:textId="77777777" w:rsidTr="00A678DC">
        <w:tc>
          <w:tcPr>
            <w:tcW w:w="5896" w:type="dxa"/>
          </w:tcPr>
          <w:p w14:paraId="522865A1" w14:textId="2FB33438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3A066FFF" wp14:editId="1C445396">
                  <wp:extent cx="3600000" cy="1600530"/>
                  <wp:effectExtent l="0" t="0" r="6985" b="0"/>
                  <wp:docPr id="1" name="Bild 1" descr="Macintosh HD:Users:LeaRitter:Desktop:Bildschirmfoto 2017-12-10 um 17.20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eaRitter:Desktop:Bildschirmfoto 2017-12-10 um 17.20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14:paraId="72CFA58E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  <w:tr w:rsidR="00A678DC" w14:paraId="4E339CC1" w14:textId="77777777" w:rsidTr="00A678DC">
        <w:tc>
          <w:tcPr>
            <w:tcW w:w="5896" w:type="dxa"/>
          </w:tcPr>
          <w:p w14:paraId="274FAC26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18DD3C53" w14:textId="4A6D18DC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34813CF4" wp14:editId="6ED5F1A5">
                  <wp:extent cx="3600000" cy="1537070"/>
                  <wp:effectExtent l="0" t="0" r="6985" b="12700"/>
                  <wp:docPr id="3" name="Bild 3" descr="Macintosh HD:Users:LeaRitter:Desktop:Bildschirmfoto 2017-12-10 um 17.20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eaRitter:Desktop:Bildschirmfoto 2017-12-10 um 17.20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3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14:paraId="7A5FF47F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  <w:tr w:rsidR="00A678DC" w14:paraId="1BCDD104" w14:textId="77777777" w:rsidTr="00A678DC">
        <w:tc>
          <w:tcPr>
            <w:tcW w:w="5896" w:type="dxa"/>
          </w:tcPr>
          <w:p w14:paraId="565F9F0A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2D117241" w14:textId="798C6627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1D2726EE" wp14:editId="5DD9DAFA">
                  <wp:extent cx="3600000" cy="1549619"/>
                  <wp:effectExtent l="0" t="0" r="6985" b="0"/>
                  <wp:docPr id="4" name="Bild 4" descr="Macintosh HD:Users:LeaRitter:Desktop:Bildschirmfoto 2017-12-10 um 17.20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eaRitter:Desktop:Bildschirmfoto 2017-12-10 um 17.20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4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14:paraId="1158EECC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  <w:tr w:rsidR="00A678DC" w14:paraId="6FA2AF85" w14:textId="77777777" w:rsidTr="00A678DC">
        <w:tc>
          <w:tcPr>
            <w:tcW w:w="5896" w:type="dxa"/>
          </w:tcPr>
          <w:p w14:paraId="1A37E8D8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41D8562D" w14:textId="1608F4EF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lastRenderedPageBreak/>
              <w:drawing>
                <wp:inline distT="0" distB="0" distL="0" distR="0" wp14:anchorId="23C136DC" wp14:editId="3EE9E17D">
                  <wp:extent cx="3600000" cy="1547396"/>
                  <wp:effectExtent l="0" t="0" r="6985" b="2540"/>
                  <wp:docPr id="5" name="Bild 5" descr="Macintosh HD:Users:LeaRitter:Desktop:Bildschirmfoto 2017-12-10 um 17.22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eaRitter:Desktop:Bildschirmfoto 2017-12-10 um 17.22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4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14:paraId="236EE061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  <w:tr w:rsidR="00A678DC" w14:paraId="0973C5F1" w14:textId="77777777" w:rsidTr="00A678DC">
        <w:tc>
          <w:tcPr>
            <w:tcW w:w="5896" w:type="dxa"/>
          </w:tcPr>
          <w:p w14:paraId="70A931BD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4F3469B1" w14:textId="4F2BA7F0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0681288F" wp14:editId="14D4009A">
                  <wp:extent cx="3600000" cy="1569904"/>
                  <wp:effectExtent l="0" t="0" r="6985" b="5080"/>
                  <wp:docPr id="6" name="Bild 6" descr="Macintosh HD:Users:LeaRitter:Desktop:Bildschirmfoto 2017-12-10 um 17.23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eaRitter:Desktop:Bildschirmfoto 2017-12-10 um 17.23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56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14:paraId="28C78631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</w:tbl>
    <w:p w14:paraId="6352CDDD" w14:textId="77777777" w:rsidR="00A678DC" w:rsidRDefault="00A678DC" w:rsidP="00A728AD">
      <w:pPr>
        <w:rPr>
          <w:rFonts w:cs="Arial"/>
          <w:sz w:val="20"/>
        </w:rPr>
      </w:pPr>
    </w:p>
    <w:p w14:paraId="1A5357C8" w14:textId="31A4A5BE" w:rsidR="00A678DC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3.2. </w:t>
      </w:r>
      <w:r w:rsidR="00083ABE">
        <w:rPr>
          <w:rFonts w:cs="Arial"/>
          <w:sz w:val="20"/>
        </w:rPr>
        <w:t xml:space="preserve">Finden Sie die Einstellungen passend gewählt? </w:t>
      </w:r>
      <w:r>
        <w:rPr>
          <w:rFonts w:cs="Arial"/>
          <w:sz w:val="20"/>
        </w:rPr>
        <w:t>Wieso?</w:t>
      </w:r>
    </w:p>
    <w:p w14:paraId="6EF7D028" w14:textId="77777777" w:rsidR="00A678DC" w:rsidRDefault="00A678DC" w:rsidP="00A728AD">
      <w:pPr>
        <w:rPr>
          <w:rFonts w:cs="Arial"/>
          <w:sz w:val="20"/>
        </w:rPr>
      </w:pPr>
    </w:p>
    <w:p w14:paraId="5CF91A64" w14:textId="76C42D69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7391AAB8" w14:textId="5F0EFF9E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605EA497" w14:textId="5D712E95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5B752D68" w14:textId="5A14F054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0AF45EC9" w14:textId="7054BD6D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4F3A2739" w14:textId="7DF3E28C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79A16B34" w14:textId="147743F1" w:rsidR="00A728AD" w:rsidRDefault="00083ABE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br/>
      </w:r>
      <w:r w:rsidR="00A678DC">
        <w:rPr>
          <w:rFonts w:cs="Arial"/>
          <w:sz w:val="20"/>
        </w:rPr>
        <w:t xml:space="preserve">3.3. </w:t>
      </w:r>
      <w:r>
        <w:rPr>
          <w:rFonts w:cs="Arial"/>
          <w:sz w:val="20"/>
        </w:rPr>
        <w:t xml:space="preserve">Welche Wirkung hat die gezeigte Szene auf Sie? </w:t>
      </w:r>
    </w:p>
    <w:p w14:paraId="5DC6E6F5" w14:textId="77777777" w:rsidR="00A678DC" w:rsidRDefault="00A678DC" w:rsidP="00A728AD">
      <w:pPr>
        <w:rPr>
          <w:rFonts w:cs="Arial"/>
          <w:sz w:val="20"/>
        </w:rPr>
      </w:pPr>
    </w:p>
    <w:p w14:paraId="1E62AFAC" w14:textId="1047210E" w:rsidR="00A678DC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047BF463" w14:textId="13CBC3DF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8F62B6D" w14:textId="0B25F4D1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577A698" w14:textId="4A2DAF3F" w:rsidR="00A678DC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7E4067AA" w14:textId="77777777" w:rsidR="00A678DC" w:rsidRDefault="00A678DC" w:rsidP="00A728AD">
      <w:pPr>
        <w:rPr>
          <w:rFonts w:cs="Arial"/>
          <w:sz w:val="20"/>
        </w:rPr>
      </w:pPr>
    </w:p>
    <w:p w14:paraId="55A8DC00" w14:textId="77777777" w:rsidR="003865A0" w:rsidRDefault="003865A0" w:rsidP="00A728AD">
      <w:pPr>
        <w:rPr>
          <w:rFonts w:cs="Arial"/>
          <w:sz w:val="20"/>
        </w:rPr>
      </w:pPr>
    </w:p>
    <w:p w14:paraId="4A0CDD37" w14:textId="77777777" w:rsidR="003865A0" w:rsidRDefault="003865A0" w:rsidP="00A728AD">
      <w:pPr>
        <w:rPr>
          <w:rFonts w:cs="Arial"/>
          <w:sz w:val="20"/>
        </w:rPr>
      </w:pPr>
    </w:p>
    <w:p w14:paraId="6A8F726D" w14:textId="77777777" w:rsidR="003865A0" w:rsidRDefault="003865A0" w:rsidP="00A728AD">
      <w:pPr>
        <w:rPr>
          <w:rFonts w:cs="Arial"/>
          <w:sz w:val="20"/>
        </w:rPr>
      </w:pPr>
    </w:p>
    <w:p w14:paraId="1C25AB92" w14:textId="77777777" w:rsidR="003865A0" w:rsidRDefault="003865A0" w:rsidP="00A728AD">
      <w:pPr>
        <w:rPr>
          <w:rFonts w:cs="Arial"/>
          <w:sz w:val="20"/>
        </w:rPr>
      </w:pPr>
    </w:p>
    <w:p w14:paraId="6C33D00F" w14:textId="77777777" w:rsidR="003865A0" w:rsidRDefault="003865A0" w:rsidP="00A728AD">
      <w:pPr>
        <w:rPr>
          <w:rFonts w:cs="Arial"/>
          <w:sz w:val="20"/>
        </w:rPr>
      </w:pPr>
    </w:p>
    <w:p w14:paraId="1AC1CF5B" w14:textId="77777777" w:rsidR="003865A0" w:rsidRDefault="003865A0" w:rsidP="00A728AD">
      <w:pPr>
        <w:rPr>
          <w:rFonts w:cs="Arial"/>
          <w:sz w:val="20"/>
        </w:rPr>
      </w:pPr>
    </w:p>
    <w:p w14:paraId="183C8BEF" w14:textId="77777777" w:rsidR="003865A0" w:rsidRDefault="003865A0" w:rsidP="00A728AD">
      <w:pPr>
        <w:rPr>
          <w:rFonts w:cs="Arial"/>
          <w:sz w:val="20"/>
        </w:rPr>
      </w:pPr>
    </w:p>
    <w:p w14:paraId="65D11A4D" w14:textId="77777777" w:rsidR="003865A0" w:rsidRDefault="003865A0" w:rsidP="00A728AD">
      <w:pPr>
        <w:rPr>
          <w:rFonts w:cs="Arial"/>
          <w:sz w:val="20"/>
        </w:rPr>
      </w:pPr>
    </w:p>
    <w:p w14:paraId="21EAEAF2" w14:textId="77777777" w:rsidR="003865A0" w:rsidRDefault="003865A0" w:rsidP="00A728AD">
      <w:pPr>
        <w:rPr>
          <w:rFonts w:cs="Arial"/>
          <w:sz w:val="20"/>
        </w:rPr>
      </w:pPr>
    </w:p>
    <w:p w14:paraId="55BC6848" w14:textId="77777777" w:rsidR="00A678DC" w:rsidRDefault="00A678DC" w:rsidP="00A728AD">
      <w:pPr>
        <w:rPr>
          <w:rFonts w:cs="Arial"/>
          <w:sz w:val="20"/>
        </w:rPr>
      </w:pPr>
      <w:r w:rsidRPr="00A678DC">
        <w:rPr>
          <w:rFonts w:cs="Arial"/>
          <w:b/>
          <w:szCs w:val="24"/>
        </w:rPr>
        <w:lastRenderedPageBreak/>
        <w:t xml:space="preserve">4. </w:t>
      </w:r>
      <w:r w:rsidR="00083ABE" w:rsidRPr="00A678DC">
        <w:rPr>
          <w:rFonts w:cs="Arial"/>
          <w:b/>
          <w:szCs w:val="24"/>
        </w:rPr>
        <w:t xml:space="preserve">Einstellungen, </w:t>
      </w:r>
      <w:r w:rsidR="009F366A" w:rsidRPr="00A678DC">
        <w:rPr>
          <w:rFonts w:cs="Arial"/>
          <w:b/>
          <w:szCs w:val="24"/>
        </w:rPr>
        <w:t>Ton</w:t>
      </w:r>
      <w:r w:rsidR="00083ABE" w:rsidRPr="00A678DC">
        <w:rPr>
          <w:rFonts w:cs="Arial"/>
          <w:b/>
          <w:szCs w:val="24"/>
        </w:rPr>
        <w:t xml:space="preserve"> &amp; Schnitt</w:t>
      </w:r>
      <w:r w:rsidR="009F366A" w:rsidRPr="00A678DC">
        <w:rPr>
          <w:rFonts w:cs="Arial"/>
          <w:b/>
          <w:szCs w:val="24"/>
        </w:rPr>
        <w:t>: Falling Down – Regie Joel Schumacher 1993</w:t>
      </w:r>
      <w:r w:rsidR="00083ABE">
        <w:rPr>
          <w:rFonts w:cs="Arial"/>
          <w:sz w:val="20"/>
        </w:rPr>
        <w:br/>
      </w:r>
    </w:p>
    <w:p w14:paraId="613340FB" w14:textId="77777777" w:rsidR="00A678DC" w:rsidRDefault="00A678DC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4.1. </w:t>
      </w:r>
      <w:r w:rsidR="00083ABE">
        <w:rPr>
          <w:rFonts w:cs="Arial"/>
          <w:sz w:val="20"/>
        </w:rPr>
        <w:t xml:space="preserve">Betrachten Sie die Szene mit </w:t>
      </w:r>
      <w:r>
        <w:rPr>
          <w:rFonts w:cs="Arial"/>
          <w:sz w:val="20"/>
        </w:rPr>
        <w:t>Schwerpunkt auf die folgenden Merkmale und notieren Sie Ihre Erkenntnisse:</w:t>
      </w:r>
    </w:p>
    <w:p w14:paraId="66D415F0" w14:textId="77777777" w:rsidR="00A678DC" w:rsidRDefault="00A678DC" w:rsidP="00A728AD">
      <w:pPr>
        <w:rPr>
          <w:rFonts w:cs="Arial"/>
          <w:sz w:val="20"/>
        </w:rPr>
      </w:pPr>
    </w:p>
    <w:p w14:paraId="38170E39" w14:textId="77777777" w:rsidR="00A678DC" w:rsidRDefault="00A678DC" w:rsidP="00A728AD">
      <w:pPr>
        <w:rPr>
          <w:rFonts w:cs="Arial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7261"/>
      </w:tblGrid>
      <w:tr w:rsidR="00A678DC" w14:paraId="35DC9158" w14:textId="77777777" w:rsidTr="00A678DC">
        <w:tc>
          <w:tcPr>
            <w:tcW w:w="1951" w:type="dxa"/>
          </w:tcPr>
          <w:p w14:paraId="1DFBBA79" w14:textId="558E57DE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 Einstellungen</w:t>
            </w:r>
          </w:p>
        </w:tc>
        <w:tc>
          <w:tcPr>
            <w:tcW w:w="7261" w:type="dxa"/>
          </w:tcPr>
          <w:p w14:paraId="4B543923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3D32294A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4C43F9C4" w14:textId="77777777" w:rsidR="003865A0" w:rsidRDefault="003865A0" w:rsidP="00A728AD">
            <w:pPr>
              <w:rPr>
                <w:rFonts w:cs="Arial"/>
                <w:sz w:val="20"/>
              </w:rPr>
            </w:pPr>
          </w:p>
          <w:p w14:paraId="66D1A25A" w14:textId="77777777" w:rsidR="003865A0" w:rsidRDefault="003865A0" w:rsidP="00A728AD">
            <w:pPr>
              <w:rPr>
                <w:rFonts w:cs="Arial"/>
                <w:sz w:val="20"/>
              </w:rPr>
            </w:pPr>
          </w:p>
          <w:p w14:paraId="134E41D9" w14:textId="77777777" w:rsidR="003865A0" w:rsidRDefault="003865A0" w:rsidP="00A728AD">
            <w:pPr>
              <w:rPr>
                <w:rFonts w:cs="Arial"/>
                <w:sz w:val="20"/>
              </w:rPr>
            </w:pPr>
          </w:p>
          <w:p w14:paraId="3C40CB91" w14:textId="77777777" w:rsidR="003865A0" w:rsidRDefault="003865A0" w:rsidP="00A728AD">
            <w:pPr>
              <w:rPr>
                <w:rFonts w:cs="Arial"/>
                <w:sz w:val="20"/>
              </w:rPr>
            </w:pPr>
          </w:p>
          <w:p w14:paraId="1CCE5A30" w14:textId="77777777" w:rsidR="003865A0" w:rsidRDefault="003865A0" w:rsidP="00A728AD">
            <w:pPr>
              <w:rPr>
                <w:rFonts w:cs="Arial"/>
                <w:sz w:val="20"/>
              </w:rPr>
            </w:pPr>
          </w:p>
          <w:p w14:paraId="3366951E" w14:textId="77777777" w:rsidR="003865A0" w:rsidRDefault="003865A0" w:rsidP="00A728AD">
            <w:pPr>
              <w:rPr>
                <w:rFonts w:cs="Arial"/>
                <w:sz w:val="20"/>
              </w:rPr>
            </w:pPr>
          </w:p>
          <w:p w14:paraId="5D2D81E2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  <w:tr w:rsidR="00A678DC" w14:paraId="282C6293" w14:textId="77777777" w:rsidTr="00A678DC">
        <w:tc>
          <w:tcPr>
            <w:tcW w:w="1951" w:type="dxa"/>
          </w:tcPr>
          <w:p w14:paraId="69C0B96E" w14:textId="4866D3A0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 Ton</w:t>
            </w:r>
          </w:p>
        </w:tc>
        <w:tc>
          <w:tcPr>
            <w:tcW w:w="7261" w:type="dxa"/>
          </w:tcPr>
          <w:p w14:paraId="3D9410BA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745295B2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1F45BD9C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5187CB88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619813A5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223688B8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2127C447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0DA18B92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21969059" w14:textId="77777777" w:rsidR="003865A0" w:rsidRDefault="003865A0" w:rsidP="003865A0">
            <w:pPr>
              <w:pBdr>
                <w:bottom w:val="single" w:sz="6" w:space="1" w:color="auto"/>
                <w:between w:val="single" w:sz="6" w:space="1" w:color="auto"/>
              </w:pBdr>
              <w:rPr>
                <w:rFonts w:cs="Arial"/>
                <w:sz w:val="20"/>
              </w:rPr>
            </w:pPr>
          </w:p>
        </w:tc>
      </w:tr>
      <w:tr w:rsidR="00A678DC" w14:paraId="00B25C5F" w14:textId="77777777" w:rsidTr="00A678DC">
        <w:tc>
          <w:tcPr>
            <w:tcW w:w="1951" w:type="dxa"/>
          </w:tcPr>
          <w:p w14:paraId="7E26DAFE" w14:textId="33AC409B" w:rsidR="00A678DC" w:rsidRDefault="00A678DC" w:rsidP="00A728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 Schnitt</w:t>
            </w:r>
          </w:p>
          <w:p w14:paraId="7237375F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49CE7CBD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  <w:tc>
          <w:tcPr>
            <w:tcW w:w="7261" w:type="dxa"/>
          </w:tcPr>
          <w:p w14:paraId="55A1AD49" w14:textId="77777777" w:rsidR="00A678DC" w:rsidRDefault="00A678DC" w:rsidP="00A728AD">
            <w:pPr>
              <w:rPr>
                <w:rFonts w:cs="Arial"/>
                <w:sz w:val="20"/>
              </w:rPr>
            </w:pPr>
          </w:p>
          <w:p w14:paraId="09742739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48117E9D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62331CC2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5DE32281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6DAF9B82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04EDB29B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2DE998D6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759909E1" w14:textId="77777777" w:rsidR="003865A0" w:rsidRDefault="003865A0" w:rsidP="003865A0">
            <w:pPr>
              <w:rPr>
                <w:rFonts w:cs="Arial"/>
                <w:sz w:val="20"/>
              </w:rPr>
            </w:pPr>
          </w:p>
          <w:p w14:paraId="1194489D" w14:textId="77777777" w:rsidR="00A678DC" w:rsidRDefault="00A678DC" w:rsidP="00A728AD">
            <w:pPr>
              <w:rPr>
                <w:rFonts w:cs="Arial"/>
                <w:sz w:val="20"/>
              </w:rPr>
            </w:pPr>
          </w:p>
        </w:tc>
      </w:tr>
    </w:tbl>
    <w:p w14:paraId="3ED79352" w14:textId="1208470A" w:rsidR="00A678DC" w:rsidRDefault="00A678DC" w:rsidP="00A678DC">
      <w:pPr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14:paraId="7DBFBC10" w14:textId="77777777" w:rsidR="009F366A" w:rsidRDefault="009F366A" w:rsidP="00A728AD">
      <w:pPr>
        <w:rPr>
          <w:rFonts w:cs="Arial"/>
          <w:sz w:val="20"/>
        </w:rPr>
      </w:pPr>
    </w:p>
    <w:p w14:paraId="3F9EA56D" w14:textId="5BEC285E" w:rsidR="009F366A" w:rsidRPr="0079132E" w:rsidRDefault="00A678DC" w:rsidP="00A728AD">
      <w:pPr>
        <w:rPr>
          <w:rFonts w:cs="Arial"/>
          <w:b/>
          <w:szCs w:val="24"/>
          <w:lang w:val="en-GB"/>
        </w:rPr>
      </w:pPr>
      <w:r w:rsidRPr="0079132E">
        <w:rPr>
          <w:rFonts w:cs="Arial"/>
          <w:b/>
          <w:szCs w:val="24"/>
          <w:lang w:val="en-GB"/>
        </w:rPr>
        <w:t xml:space="preserve">5. </w:t>
      </w:r>
      <w:r w:rsidR="009F366A" w:rsidRPr="0079132E">
        <w:rPr>
          <w:rFonts w:cs="Arial"/>
          <w:b/>
          <w:szCs w:val="24"/>
          <w:lang w:val="en-GB"/>
        </w:rPr>
        <w:t>Farbe: The Birds – Regie Alfred Hitchcock 1963</w:t>
      </w:r>
    </w:p>
    <w:p w14:paraId="4E0F4554" w14:textId="77777777" w:rsidR="00CC4200" w:rsidRPr="0079132E" w:rsidRDefault="00CC4200" w:rsidP="00A728AD">
      <w:pPr>
        <w:rPr>
          <w:rFonts w:cs="Arial"/>
          <w:b/>
          <w:szCs w:val="24"/>
          <w:lang w:val="en-GB"/>
        </w:rPr>
      </w:pPr>
    </w:p>
    <w:p w14:paraId="0C9CF1D9" w14:textId="77777777" w:rsidR="00CC4200" w:rsidRDefault="00CC4200" w:rsidP="00A728AD">
      <w:pPr>
        <w:rPr>
          <w:rFonts w:cs="Arial"/>
          <w:sz w:val="20"/>
        </w:rPr>
      </w:pPr>
      <w:r>
        <w:rPr>
          <w:rFonts w:cs="Arial"/>
          <w:sz w:val="20"/>
          <w:szCs w:val="24"/>
        </w:rPr>
        <w:t xml:space="preserve">5.1. </w:t>
      </w:r>
      <w:r w:rsidR="00083ABE">
        <w:rPr>
          <w:rFonts w:cs="Arial"/>
          <w:sz w:val="20"/>
        </w:rPr>
        <w:t xml:space="preserve">Welche Farben kommen in der Szene vor? </w:t>
      </w:r>
    </w:p>
    <w:p w14:paraId="16FFE027" w14:textId="77777777" w:rsidR="009E5444" w:rsidRDefault="009E5444" w:rsidP="00A728AD">
      <w:pPr>
        <w:rPr>
          <w:rFonts w:cs="Arial"/>
          <w:sz w:val="20"/>
        </w:rPr>
      </w:pPr>
    </w:p>
    <w:p w14:paraId="4CBBDD38" w14:textId="0B1CE92A" w:rsidR="009E5444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4F955297" w14:textId="6F299D70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42F7DD65" w14:textId="2A89BFD5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F0E84A4" w14:textId="019128D2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18E6E7D" w14:textId="38D7BCFB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96DEEF3" w14:textId="77777777" w:rsidR="009E5444" w:rsidRDefault="009E5444" w:rsidP="00A728AD">
      <w:pPr>
        <w:rPr>
          <w:rFonts w:cs="Arial"/>
          <w:sz w:val="20"/>
        </w:rPr>
      </w:pPr>
    </w:p>
    <w:p w14:paraId="437DEA92" w14:textId="77777777" w:rsidR="00CC4200" w:rsidRDefault="00CC4200" w:rsidP="00A728AD">
      <w:pPr>
        <w:rPr>
          <w:rFonts w:cs="Arial"/>
          <w:sz w:val="20"/>
        </w:rPr>
      </w:pPr>
    </w:p>
    <w:p w14:paraId="1A494E49" w14:textId="77777777" w:rsidR="009E5444" w:rsidRDefault="00CC4200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5.2. </w:t>
      </w:r>
      <w:r w:rsidR="00083ABE">
        <w:rPr>
          <w:rFonts w:cs="Arial"/>
          <w:sz w:val="20"/>
        </w:rPr>
        <w:t>Welche Gegenstände tragen welche Farben?</w:t>
      </w:r>
    </w:p>
    <w:p w14:paraId="6AD469A6" w14:textId="77777777" w:rsidR="009E5444" w:rsidRDefault="009E5444" w:rsidP="00A728AD">
      <w:pPr>
        <w:rPr>
          <w:rFonts w:cs="Arial"/>
          <w:sz w:val="20"/>
        </w:rPr>
      </w:pPr>
    </w:p>
    <w:p w14:paraId="1689AD9F" w14:textId="4779C7F8" w:rsidR="009E5444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2D1CD3A" w14:textId="25F951C8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28DFE0D8" w14:textId="77777777" w:rsidR="003865A0" w:rsidRDefault="003865A0" w:rsidP="00A728AD">
      <w:pPr>
        <w:rPr>
          <w:rFonts w:cs="Arial"/>
          <w:sz w:val="20"/>
        </w:rPr>
      </w:pPr>
    </w:p>
    <w:p w14:paraId="65DBF5EB" w14:textId="1A0765FA" w:rsidR="00083ABE" w:rsidRDefault="009E5444" w:rsidP="00A728AD">
      <w:pPr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5.3. </w:t>
      </w:r>
      <w:r w:rsidR="00083ABE">
        <w:rPr>
          <w:rFonts w:cs="Arial"/>
          <w:sz w:val="20"/>
        </w:rPr>
        <w:t xml:space="preserve">Was könnte die Symbolik hinter diesen Farben sein? </w:t>
      </w:r>
    </w:p>
    <w:p w14:paraId="46925989" w14:textId="77777777" w:rsidR="009E5444" w:rsidRDefault="009E5444" w:rsidP="00A728AD">
      <w:pPr>
        <w:rPr>
          <w:rFonts w:cs="Arial"/>
          <w:sz w:val="20"/>
        </w:rPr>
      </w:pPr>
    </w:p>
    <w:p w14:paraId="2AD72E45" w14:textId="2FC17AB6" w:rsidR="009E5444" w:rsidRDefault="003865A0" w:rsidP="00A728AD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0B021CA3" w14:textId="2C8D7375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711D3C28" w14:textId="49931317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CBDE9BD" w14:textId="2A502D0D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64532FD8" w14:textId="60DD2170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F7E7606" w14:textId="1E58BE1A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376C5323" w14:textId="4D819AF3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15C1DF81" w14:textId="4327388E" w:rsidR="009E5444" w:rsidRDefault="003865A0" w:rsidP="00A728AD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</w:rPr>
      </w:pPr>
      <w:r>
        <w:rPr>
          <w:rFonts w:cs="Arial"/>
          <w:sz w:val="20"/>
        </w:rPr>
        <w:br/>
      </w:r>
    </w:p>
    <w:p w14:paraId="2BDE6AF6" w14:textId="77777777" w:rsidR="009E5444" w:rsidRDefault="009E5444" w:rsidP="00A728AD">
      <w:pPr>
        <w:rPr>
          <w:rFonts w:cs="Arial"/>
          <w:sz w:val="20"/>
        </w:rPr>
      </w:pPr>
    </w:p>
    <w:p w14:paraId="1D2F5521" w14:textId="77777777" w:rsidR="00A06C9F" w:rsidRDefault="00A06C9F" w:rsidP="00A728AD">
      <w:pPr>
        <w:rPr>
          <w:rFonts w:cs="Arial"/>
          <w:sz w:val="20"/>
        </w:rPr>
        <w:sectPr w:rsidR="00A06C9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134" w:left="1417" w:header="720" w:footer="720" w:gutter="0"/>
          <w:cols w:space="720"/>
        </w:sectPr>
      </w:pPr>
    </w:p>
    <w:p w14:paraId="6CFB9902" w14:textId="4B76873F" w:rsidR="009F366A" w:rsidRDefault="009F366A" w:rsidP="00A728AD">
      <w:pPr>
        <w:rPr>
          <w:rFonts w:cs="Arial"/>
          <w:sz w:val="20"/>
        </w:rPr>
      </w:pPr>
    </w:p>
    <w:p w14:paraId="67E1F1BA" w14:textId="77777777" w:rsidR="009F366A" w:rsidRDefault="009F366A" w:rsidP="00A728AD">
      <w:pPr>
        <w:rPr>
          <w:rFonts w:cs="Arial"/>
          <w:sz w:val="20"/>
        </w:rPr>
      </w:pPr>
    </w:p>
    <w:p w14:paraId="33A830B2" w14:textId="68C0AFDA" w:rsidR="009F366A" w:rsidRPr="003865A0" w:rsidRDefault="003865A0" w:rsidP="00A728AD">
      <w:pPr>
        <w:rPr>
          <w:rFonts w:cs="Arial"/>
          <w:b/>
          <w:szCs w:val="24"/>
        </w:rPr>
      </w:pPr>
      <w:r w:rsidRPr="003865A0">
        <w:rPr>
          <w:rFonts w:cs="Arial"/>
          <w:b/>
          <w:szCs w:val="24"/>
        </w:rPr>
        <w:t xml:space="preserve">6. </w:t>
      </w:r>
      <w:r w:rsidR="009F366A" w:rsidRPr="003865A0">
        <w:rPr>
          <w:rFonts w:cs="Arial"/>
          <w:b/>
          <w:szCs w:val="24"/>
        </w:rPr>
        <w:t>Interpretation: Blue Velvet – Regie David Lynch 1986</w:t>
      </w:r>
    </w:p>
    <w:p w14:paraId="0AAD244E" w14:textId="77777777" w:rsidR="00083ABE" w:rsidRDefault="00083ABE" w:rsidP="00A728AD">
      <w:pPr>
        <w:rPr>
          <w:rFonts w:cs="Arial"/>
          <w:sz w:val="20"/>
        </w:rPr>
      </w:pPr>
    </w:p>
    <w:p w14:paraId="52B16AD0" w14:textId="01FF5F56" w:rsidR="003865A0" w:rsidRDefault="003865A0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6.1. Lesen Sie auf </w:t>
      </w:r>
      <w:hyperlink r:id="rId19" w:history="1">
        <w:r w:rsidRPr="003865A0">
          <w:rPr>
            <w:rStyle w:val="Hyperlink"/>
            <w:rFonts w:cs="Arial"/>
            <w:sz w:val="20"/>
          </w:rPr>
          <w:t>http://www.film-zeit.de/Person/3877/David-Lynch/Biographie/</w:t>
        </w:r>
      </w:hyperlink>
      <w:r>
        <w:rPr>
          <w:rFonts w:cs="Arial"/>
          <w:sz w:val="20"/>
        </w:rPr>
        <w:t xml:space="preserve"> die Kurzbiografie von David Lynch. </w:t>
      </w:r>
    </w:p>
    <w:p w14:paraId="7B5B957C" w14:textId="77777777" w:rsidR="003865A0" w:rsidRDefault="003865A0" w:rsidP="00A728AD">
      <w:pPr>
        <w:rPr>
          <w:rFonts w:cs="Arial"/>
          <w:sz w:val="20"/>
        </w:rPr>
      </w:pPr>
    </w:p>
    <w:p w14:paraId="33E651A5" w14:textId="2CA44970" w:rsidR="008C0DBD" w:rsidRDefault="003865A0" w:rsidP="00A728AD">
      <w:pPr>
        <w:rPr>
          <w:rFonts w:cs="Arial"/>
          <w:sz w:val="20"/>
        </w:rPr>
      </w:pPr>
      <w:r>
        <w:rPr>
          <w:rFonts w:cs="Arial"/>
          <w:sz w:val="20"/>
        </w:rPr>
        <w:t>6.2.</w:t>
      </w:r>
      <w:r w:rsidR="00202BD0">
        <w:rPr>
          <w:rFonts w:cs="Arial"/>
          <w:sz w:val="20"/>
        </w:rPr>
        <w:t xml:space="preserve"> </w:t>
      </w:r>
      <w:r w:rsidR="00E66D4F">
        <w:rPr>
          <w:rFonts w:cs="Arial"/>
          <w:sz w:val="20"/>
        </w:rPr>
        <w:t xml:space="preserve">Schauen </w:t>
      </w:r>
      <w:r w:rsidR="00202BD0">
        <w:rPr>
          <w:rFonts w:cs="Arial"/>
          <w:sz w:val="20"/>
        </w:rPr>
        <w:t>Sie sich danach die Anfangsszene aus dem Film Blue Velvet an und versuchen Sie die unten gezeigten Ausschnitte zu Analysieren</w:t>
      </w:r>
      <w:r w:rsidR="008C0DBD">
        <w:rPr>
          <w:rFonts w:cs="Arial"/>
          <w:sz w:val="20"/>
        </w:rPr>
        <w:t>.</w:t>
      </w:r>
      <w:r w:rsidR="008C0DBD">
        <w:rPr>
          <w:rFonts w:cs="Arial"/>
          <w:sz w:val="20"/>
        </w:rPr>
        <w:br/>
      </w:r>
      <w:r w:rsidR="00E66D4F">
        <w:rPr>
          <w:rFonts w:cs="Arial"/>
          <w:sz w:val="20"/>
        </w:rPr>
        <w:t xml:space="preserve">- </w:t>
      </w:r>
      <w:r w:rsidR="008C0DBD">
        <w:rPr>
          <w:rFonts w:cs="Arial"/>
          <w:sz w:val="20"/>
        </w:rPr>
        <w:t xml:space="preserve">Versuchen Sie die Szene anhand aller bisher gelernten Elemente zu analysieren. </w:t>
      </w:r>
    </w:p>
    <w:p w14:paraId="7C376A55" w14:textId="1DF52C7B" w:rsidR="008C0DBD" w:rsidRDefault="00E66D4F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- </w:t>
      </w:r>
      <w:r w:rsidR="008C0DBD">
        <w:rPr>
          <w:rFonts w:cs="Arial"/>
          <w:sz w:val="20"/>
        </w:rPr>
        <w:t xml:space="preserve">Versuchen Sie </w:t>
      </w:r>
      <w:r>
        <w:rPr>
          <w:rFonts w:cs="Arial"/>
          <w:sz w:val="20"/>
        </w:rPr>
        <w:t xml:space="preserve">im </w:t>
      </w:r>
      <w:r w:rsidR="008C0DBD">
        <w:rPr>
          <w:rFonts w:cs="Arial"/>
          <w:sz w:val="20"/>
        </w:rPr>
        <w:t xml:space="preserve">zweiten Teil Ihr Augenmerk auf die Symbolik der Bilder zu legen </w:t>
      </w:r>
      <w:r>
        <w:rPr>
          <w:rFonts w:cs="Arial"/>
          <w:sz w:val="20"/>
        </w:rPr>
        <w:br/>
      </w:r>
      <w:r w:rsidR="008C0DBD">
        <w:rPr>
          <w:rFonts w:cs="Arial"/>
          <w:sz w:val="20"/>
        </w:rPr>
        <w:t xml:space="preserve">(Symbolkraft von </w:t>
      </w:r>
      <w:r w:rsidR="007E3897">
        <w:rPr>
          <w:rFonts w:cs="Arial"/>
          <w:sz w:val="20"/>
        </w:rPr>
        <w:t>Objekten, Pe</w:t>
      </w:r>
      <w:r w:rsidR="008C58D7">
        <w:rPr>
          <w:rFonts w:cs="Arial"/>
          <w:sz w:val="20"/>
        </w:rPr>
        <w:t xml:space="preserve">rsonen, Tieren und Gegenständen). </w:t>
      </w:r>
    </w:p>
    <w:p w14:paraId="4A1F72B0" w14:textId="77777777" w:rsidR="008C0DBD" w:rsidRDefault="008C0DBD" w:rsidP="00A728AD">
      <w:pPr>
        <w:rPr>
          <w:rFonts w:cs="Arial"/>
          <w:sz w:val="20"/>
        </w:rPr>
      </w:pPr>
    </w:p>
    <w:p w14:paraId="748011DE" w14:textId="77777777" w:rsidR="00C13FF4" w:rsidRDefault="00AB3140" w:rsidP="00A728AD">
      <w:pPr>
        <w:rPr>
          <w:rFonts w:cs="Arial"/>
          <w:sz w:val="20"/>
        </w:rPr>
      </w:pPr>
      <w:r>
        <w:rPr>
          <w:rFonts w:cs="Arial"/>
          <w:sz w:val="20"/>
        </w:rPr>
        <w:t xml:space="preserve">Wenn Sie nicht weiter kommen bzw. fertig sind, lesen Sie den Wikipedia Eintrag zum Film </w:t>
      </w:r>
      <w:r w:rsidR="008C0DBD">
        <w:rPr>
          <w:rFonts w:cs="Arial"/>
          <w:sz w:val="20"/>
        </w:rPr>
        <w:br/>
      </w:r>
      <w:r>
        <w:rPr>
          <w:rFonts w:cs="Arial"/>
          <w:sz w:val="20"/>
        </w:rPr>
        <w:t xml:space="preserve">(Besonders die Kapitel </w:t>
      </w:r>
      <w:r w:rsidRPr="008C0DBD">
        <w:rPr>
          <w:rFonts w:cs="Arial"/>
          <w:i/>
          <w:sz w:val="20"/>
        </w:rPr>
        <w:t>Inszenierung</w:t>
      </w:r>
      <w:r>
        <w:rPr>
          <w:rFonts w:cs="Arial"/>
          <w:sz w:val="20"/>
        </w:rPr>
        <w:t xml:space="preserve"> und </w:t>
      </w:r>
      <w:r w:rsidRPr="008C0DBD">
        <w:rPr>
          <w:rFonts w:cs="Arial"/>
          <w:i/>
          <w:sz w:val="20"/>
        </w:rPr>
        <w:t>Themen und Motive</w:t>
      </w:r>
      <w:r>
        <w:rPr>
          <w:rFonts w:cs="Arial"/>
          <w:sz w:val="20"/>
        </w:rPr>
        <w:t>)</w:t>
      </w:r>
    </w:p>
    <w:p w14:paraId="09127947" w14:textId="77777777" w:rsidR="00C13FF4" w:rsidRDefault="00C13FF4" w:rsidP="00A728AD">
      <w:pPr>
        <w:rPr>
          <w:rFonts w:cs="Arial"/>
          <w:sz w:val="20"/>
        </w:rPr>
      </w:pPr>
    </w:p>
    <w:p w14:paraId="7E7C7AC0" w14:textId="703A566D" w:rsidR="00A728AD" w:rsidRDefault="007E3897" w:rsidP="00A728AD">
      <w:pPr>
        <w:rPr>
          <w:rFonts w:cs="Arial"/>
          <w:sz w:val="20"/>
        </w:rPr>
      </w:pPr>
      <w:r>
        <w:rPr>
          <w:rFonts w:cs="Arial"/>
          <w:sz w:val="20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86"/>
        <w:gridCol w:w="2126"/>
        <w:gridCol w:w="2300"/>
      </w:tblGrid>
      <w:tr w:rsidR="00C13FF4" w14:paraId="19ADF3FA" w14:textId="77777777" w:rsidTr="00C13FF4">
        <w:tc>
          <w:tcPr>
            <w:tcW w:w="4786" w:type="dxa"/>
          </w:tcPr>
          <w:p w14:paraId="06D9828D" w14:textId="28FEB69D" w:rsidR="00C13FF4" w:rsidRDefault="00A06C9F" w:rsidP="00C13FF4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</w:rPr>
              <w:t>Bild</w:t>
            </w:r>
          </w:p>
        </w:tc>
        <w:tc>
          <w:tcPr>
            <w:tcW w:w="2126" w:type="dxa"/>
          </w:tcPr>
          <w:p w14:paraId="61720568" w14:textId="605CD2F2" w:rsidR="00C13FF4" w:rsidRDefault="00A06C9F" w:rsidP="00C13FF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Licht, Farbe, Ton, Einstellungen, Schnitt etc.</w:t>
            </w:r>
          </w:p>
        </w:tc>
        <w:tc>
          <w:tcPr>
            <w:tcW w:w="2300" w:type="dxa"/>
          </w:tcPr>
          <w:p w14:paraId="6E464ABC" w14:textId="6415862C" w:rsidR="00C13FF4" w:rsidRDefault="00A06C9F" w:rsidP="00C13FF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Bildsprache, Symbolik, Interpretation</w:t>
            </w:r>
          </w:p>
        </w:tc>
      </w:tr>
    </w:tbl>
    <w:p w14:paraId="3F219838" w14:textId="77777777" w:rsidR="00C13FF4" w:rsidRDefault="00C13FF4" w:rsidP="00A728AD">
      <w:pPr>
        <w:rPr>
          <w:rFonts w:cs="Arial"/>
          <w:sz w:val="20"/>
        </w:rPr>
      </w:pPr>
    </w:p>
    <w:tbl>
      <w:tblPr>
        <w:tblStyle w:val="Tabellenraster"/>
        <w:tblW w:w="9302" w:type="dxa"/>
        <w:tblLook w:val="04A0" w:firstRow="1" w:lastRow="0" w:firstColumn="1" w:lastColumn="0" w:noHBand="0" w:noVBand="1"/>
      </w:tblPr>
      <w:tblGrid>
        <w:gridCol w:w="4786"/>
        <w:gridCol w:w="2126"/>
        <w:gridCol w:w="2390"/>
      </w:tblGrid>
      <w:tr w:rsidR="00C13FF4" w14:paraId="779F4350" w14:textId="77777777" w:rsidTr="00C13FF4">
        <w:tc>
          <w:tcPr>
            <w:tcW w:w="4786" w:type="dxa"/>
          </w:tcPr>
          <w:p w14:paraId="1300F0DB" w14:textId="2B5CAF82" w:rsidR="008C0DBD" w:rsidRDefault="00E66D4F" w:rsidP="00A810CF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7201DEB0" wp14:editId="082624C8">
                  <wp:extent cx="2880000" cy="1258252"/>
                  <wp:effectExtent l="0" t="0" r="0" b="12065"/>
                  <wp:docPr id="7" name="Bild 7" descr="Macintosh HD:Users:LeaRitter:Desktop:Bildschirmfoto 2017-12-10 um 17.38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eaRitter:Desktop:Bildschirmfoto 2017-12-10 um 17.38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5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8C93448" w14:textId="77777777" w:rsidR="008C0DBD" w:rsidRDefault="008C0DBD" w:rsidP="00A810CF">
            <w:pPr>
              <w:rPr>
                <w:rFonts w:cs="Arial"/>
                <w:sz w:val="20"/>
              </w:rPr>
            </w:pPr>
          </w:p>
          <w:p w14:paraId="49E77005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4EC13CB1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66423A13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15BADAB3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3C64B8CE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7F127E04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03794EBA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5FCDDF01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77F1145C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76A6F5F2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7E362DBC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2624B6D6" w14:textId="77777777" w:rsidR="00A06C9F" w:rsidRDefault="00A06C9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6986E8D6" w14:textId="77777777" w:rsidR="008C0DBD" w:rsidRDefault="008C0DBD" w:rsidP="00A810CF">
            <w:pPr>
              <w:rPr>
                <w:rFonts w:cs="Arial"/>
                <w:sz w:val="20"/>
              </w:rPr>
            </w:pPr>
          </w:p>
        </w:tc>
      </w:tr>
      <w:tr w:rsidR="00C13FF4" w14:paraId="600602D5" w14:textId="77777777" w:rsidTr="00C13FF4">
        <w:tc>
          <w:tcPr>
            <w:tcW w:w="4786" w:type="dxa"/>
          </w:tcPr>
          <w:p w14:paraId="5321AA94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2E24ED26" w14:textId="14B29F47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21C0BAFF" wp14:editId="1B187F49">
                  <wp:extent cx="2880000" cy="1266514"/>
                  <wp:effectExtent l="0" t="0" r="0" b="3810"/>
                  <wp:docPr id="8" name="Bild 8" descr="Macintosh HD:Users:LeaRitter:Desktop:Bildschirmfoto 2017-12-10 um 17.39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eaRitter:Desktop:Bildschirmfoto 2017-12-10 um 17.39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6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F8589FE" w14:textId="77777777" w:rsidR="00E66D4F" w:rsidRDefault="00E66D4F" w:rsidP="00A810CF">
            <w:pPr>
              <w:rPr>
                <w:rFonts w:cs="Arial"/>
                <w:sz w:val="20"/>
              </w:rPr>
            </w:pPr>
          </w:p>
          <w:p w14:paraId="1C40845E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222CB2F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BD9BD64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B436DC9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4D7844C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AFB2E0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4120A066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BB64033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9C9A18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410BC97D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7C3D8FC2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60C0ED07" w14:textId="77777777" w:rsidR="00A06C9F" w:rsidRDefault="00A06C9F" w:rsidP="00A810CF">
            <w:pPr>
              <w:rPr>
                <w:rFonts w:cs="Arial"/>
                <w:sz w:val="20"/>
              </w:rPr>
            </w:pPr>
          </w:p>
          <w:p w14:paraId="59AAA7CA" w14:textId="77777777" w:rsidR="00A06C9F" w:rsidRDefault="00A06C9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02F3DA30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4C07C9B0" w14:textId="77777777" w:rsidTr="00C13FF4">
        <w:tc>
          <w:tcPr>
            <w:tcW w:w="4786" w:type="dxa"/>
          </w:tcPr>
          <w:p w14:paraId="23951BFE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08D4AF5C" w14:textId="7FFE5F2B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3519A189" wp14:editId="27A575A4">
                  <wp:extent cx="2880000" cy="1307184"/>
                  <wp:effectExtent l="0" t="0" r="0" b="0"/>
                  <wp:docPr id="10" name="Bild 10" descr="Macintosh HD:Users:LeaRitter:Desktop:Bildschirmfoto 2017-12-10 um 17.3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eaRitter:Desktop:Bildschirmfoto 2017-12-10 um 17.3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C7CA66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5079B32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FD9C3B3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0359182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21BD5D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0E82427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4BFADB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878B64C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9F679DF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FAE27F1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73F30C8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25806D4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660AEBDF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5B0D0274" w14:textId="77777777" w:rsidTr="00C13FF4">
        <w:tc>
          <w:tcPr>
            <w:tcW w:w="4786" w:type="dxa"/>
          </w:tcPr>
          <w:p w14:paraId="5C95F92B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3106A305" w14:textId="77F710D4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lastRenderedPageBreak/>
              <w:drawing>
                <wp:inline distT="0" distB="0" distL="0" distR="0" wp14:anchorId="01B56B13" wp14:editId="3C25DE8F">
                  <wp:extent cx="2880000" cy="1229656"/>
                  <wp:effectExtent l="0" t="0" r="0" b="0"/>
                  <wp:docPr id="11" name="Bild 11" descr="Macintosh HD:Users:LeaRitter:Desktop:Bildschirmfoto 2017-12-10 um 17.39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eaRitter:Desktop:Bildschirmfoto 2017-12-10 um 17.39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2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438AC44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D35986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4C237576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75E20DD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411F6E77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DDD9D33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9E4A2CA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3460391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0037F88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140648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E5DF4B2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5814674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6A8B993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71E43688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3E4AB46F" w14:textId="77777777" w:rsidTr="00C13FF4">
        <w:tc>
          <w:tcPr>
            <w:tcW w:w="4786" w:type="dxa"/>
          </w:tcPr>
          <w:p w14:paraId="5C4D8508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11750949" w14:textId="2FD44149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774A9554" wp14:editId="67B608DD">
                  <wp:extent cx="2880000" cy="1225525"/>
                  <wp:effectExtent l="0" t="0" r="0" b="0"/>
                  <wp:docPr id="12" name="Bild 12" descr="Macintosh HD:Users:LeaRitter:Desktop:Bildschirmfoto 2017-12-10 um 17.40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LeaRitter:Desktop:Bildschirmfoto 2017-12-10 um 17.40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B78984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C777261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D6BB3E6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7E1756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F615A5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4D298DD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E3F1C0C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623AFF4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2221B4D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17E35F6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1E8E1CD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E2B6199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1F1EE3D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494D8741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2AE36A78" w14:textId="77777777" w:rsidTr="00C13FF4">
        <w:tc>
          <w:tcPr>
            <w:tcW w:w="4786" w:type="dxa"/>
          </w:tcPr>
          <w:p w14:paraId="7CD96063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21E983F6" w14:textId="52FC7C75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37E5285A" wp14:editId="0D5E10EE">
                  <wp:extent cx="2880000" cy="1237917"/>
                  <wp:effectExtent l="0" t="0" r="0" b="6985"/>
                  <wp:docPr id="13" name="Bild 13" descr="Macintosh HD:Users:LeaRitter:Desktop:Bildschirmfoto 2017-12-10 um 17.4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LeaRitter:Desktop:Bildschirmfoto 2017-12-10 um 17.40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3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14BEDA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8E89C38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EBE02EA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A82742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9AE7E9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63A5352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69B580A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08D5D02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A360CB6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6928D0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F399A44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FDFF02E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67843F2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1ED34AA5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42F43E29" w14:textId="77777777" w:rsidTr="00C13FF4">
        <w:tc>
          <w:tcPr>
            <w:tcW w:w="4786" w:type="dxa"/>
          </w:tcPr>
          <w:p w14:paraId="0CC94883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1C91A601" w14:textId="361CC2A6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2107CB0B" wp14:editId="5EAD5FDD">
                  <wp:extent cx="2880000" cy="1229656"/>
                  <wp:effectExtent l="0" t="0" r="0" b="0"/>
                  <wp:docPr id="14" name="Bild 14" descr="Macintosh HD:Users:LeaRitter:Desktop:Bildschirmfoto 2017-12-10 um 17.40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LeaRitter:Desktop:Bildschirmfoto 2017-12-10 um 17.40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2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D0DE781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4977350D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D3B10D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E02994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4BFB647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9C08813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A312948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B09639B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23F10D7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875F8B9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0D3AB4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35E5CA4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A9A3C13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29FF51DC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7B5A1904" w14:textId="77777777" w:rsidTr="00C13FF4">
        <w:tc>
          <w:tcPr>
            <w:tcW w:w="4786" w:type="dxa"/>
          </w:tcPr>
          <w:p w14:paraId="3B3F771C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5BD545F2" w14:textId="008440EE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drawing>
                <wp:inline distT="0" distB="0" distL="0" distR="0" wp14:anchorId="07CC7A22" wp14:editId="33C99B38">
                  <wp:extent cx="2880000" cy="1237917"/>
                  <wp:effectExtent l="0" t="0" r="0" b="6985"/>
                  <wp:docPr id="15" name="Bild 15" descr="Macintosh HD:Users:LeaRitter:Desktop:Bildschirmfoto 2017-12-10 um 17.4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LeaRitter:Desktop:Bildschirmfoto 2017-12-10 um 17.4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3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614F2F8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CB9E371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2574D9A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4A48E7D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69F2BCE1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2044F029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FBE285E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D1F5EF7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1FE92C48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4F54980D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  <w:tr w:rsidR="00C13FF4" w14:paraId="72714889" w14:textId="77777777" w:rsidTr="00C13FF4">
        <w:tc>
          <w:tcPr>
            <w:tcW w:w="4786" w:type="dxa"/>
          </w:tcPr>
          <w:p w14:paraId="6CBBA427" w14:textId="77777777" w:rsidR="00E66D4F" w:rsidRDefault="00E66D4F" w:rsidP="00A810CF">
            <w:pPr>
              <w:rPr>
                <w:rFonts w:cs="Arial"/>
                <w:noProof/>
                <w:sz w:val="20"/>
              </w:rPr>
            </w:pPr>
          </w:p>
          <w:p w14:paraId="66740E09" w14:textId="6D7DF0E5" w:rsidR="00E66D4F" w:rsidRDefault="00E66D4F" w:rsidP="00A810CF">
            <w:pPr>
              <w:rPr>
                <w:rFonts w:cs="Arial"/>
                <w:noProof/>
                <w:sz w:val="20"/>
              </w:rPr>
            </w:pPr>
            <w:r>
              <w:rPr>
                <w:rFonts w:cs="Arial"/>
                <w:noProof/>
                <w:sz w:val="20"/>
                <w:lang w:val="de-CH" w:eastAsia="de-CH"/>
              </w:rPr>
              <w:lastRenderedPageBreak/>
              <w:drawing>
                <wp:inline distT="0" distB="0" distL="0" distR="0" wp14:anchorId="7FA21ED9" wp14:editId="1C90A7BF">
                  <wp:extent cx="2880000" cy="1286849"/>
                  <wp:effectExtent l="0" t="0" r="0" b="8890"/>
                  <wp:docPr id="16" name="Bild 16" descr="Macintosh HD:Users:LeaRitter:Desktop:Bildschirmfoto 2017-12-10 um 17.42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eaRitter:Desktop:Bildschirmfoto 2017-12-10 um 17.42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8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2C4B37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F4E7025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F311C53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A1870AC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6A74C2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B205912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305BB5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DEFD99C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357BFEBA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70E8033A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FD0CA39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57EAB3D0" w14:textId="77777777" w:rsidR="00A06C9F" w:rsidRDefault="00A06C9F" w:rsidP="00A06C9F">
            <w:pPr>
              <w:rPr>
                <w:rFonts w:cs="Arial"/>
                <w:sz w:val="20"/>
              </w:rPr>
            </w:pPr>
          </w:p>
          <w:p w14:paraId="0D4B57B9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  <w:tc>
          <w:tcPr>
            <w:tcW w:w="2390" w:type="dxa"/>
          </w:tcPr>
          <w:p w14:paraId="1E710FA1" w14:textId="77777777" w:rsidR="00E66D4F" w:rsidRDefault="00E66D4F" w:rsidP="00A810CF">
            <w:pPr>
              <w:rPr>
                <w:rFonts w:cs="Arial"/>
                <w:sz w:val="20"/>
              </w:rPr>
            </w:pPr>
          </w:p>
        </w:tc>
      </w:tr>
    </w:tbl>
    <w:p w14:paraId="1D1040C4" w14:textId="72F3E240" w:rsidR="00A06C9F" w:rsidRDefault="00A06C9F" w:rsidP="00F86FC3">
      <w:pPr>
        <w:spacing w:before="100" w:beforeAutospacing="1" w:after="100" w:afterAutospacing="1"/>
        <w:rPr>
          <w:rFonts w:cs="Arial"/>
          <w:b/>
          <w:bCs/>
          <w:szCs w:val="24"/>
          <w:lang w:val="de-CH" w:eastAsia="de-CH"/>
        </w:rPr>
      </w:pPr>
      <w:r w:rsidRPr="00A06C9F">
        <w:rPr>
          <w:rFonts w:cs="Arial"/>
          <w:b/>
          <w:bCs/>
          <w:szCs w:val="24"/>
          <w:lang w:val="de-CH" w:eastAsia="de-CH"/>
        </w:rPr>
        <w:t>Notizen</w:t>
      </w:r>
    </w:p>
    <w:p w14:paraId="3609818F" w14:textId="060C7358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1A92AD1D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7478452A" w14:textId="31C13793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23ADAC48" w14:textId="4B37E059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58B6FFC6" w14:textId="77777777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7F7F42EA" w14:textId="77777777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5037121A" w14:textId="591D7758" w:rsidR="00A06C9F" w:rsidRPr="00A06C9F" w:rsidRDefault="00A06C9F" w:rsidP="00A06C9F">
      <w:pP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39A6A5AD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492EC001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2188BE42" w14:textId="77777777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15F79FEE" w14:textId="77777777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57BF188B" w14:textId="18EC49B5" w:rsidR="00A06C9F" w:rsidRPr="00A06C9F" w:rsidRDefault="00A06C9F" w:rsidP="00A06C9F">
      <w:pP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5A78458E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53114994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5940894E" w14:textId="77777777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1BE06DAC" w14:textId="77777777" w:rsidR="00A06C9F" w:rsidRDefault="00A06C9F" w:rsidP="00A06C9F">
      <w:pPr>
        <w:pBdr>
          <w:bottom w:val="single" w:sz="6" w:space="1" w:color="auto"/>
          <w:between w:val="single" w:sz="6" w:space="1" w:color="auto"/>
        </w:pBdr>
        <w:rPr>
          <w:rFonts w:cs="Arial"/>
          <w:sz w:val="20"/>
          <w:szCs w:val="24"/>
          <w:lang w:val="de-CH"/>
        </w:rPr>
      </w:pPr>
      <w:r>
        <w:rPr>
          <w:rFonts w:cs="Arial"/>
          <w:sz w:val="20"/>
          <w:szCs w:val="24"/>
          <w:lang w:val="de-CH"/>
        </w:rPr>
        <w:br/>
      </w:r>
    </w:p>
    <w:p w14:paraId="0BDC2E63" w14:textId="77777777" w:rsidR="00A06C9F" w:rsidRDefault="00A06C9F" w:rsidP="00A06C9F">
      <w:pPr>
        <w:rPr>
          <w:rFonts w:cs="Arial"/>
          <w:sz w:val="20"/>
          <w:szCs w:val="24"/>
          <w:lang w:val="de-CH"/>
        </w:rPr>
      </w:pPr>
    </w:p>
    <w:p w14:paraId="6E40DF70" w14:textId="77777777" w:rsidR="00A06C9F" w:rsidRPr="00A06C9F" w:rsidRDefault="00A06C9F" w:rsidP="00A06C9F">
      <w:pPr>
        <w:rPr>
          <w:rFonts w:cs="Arial"/>
          <w:sz w:val="20"/>
          <w:szCs w:val="24"/>
          <w:lang w:val="de-CH"/>
        </w:rPr>
      </w:pPr>
    </w:p>
    <w:p w14:paraId="3BD47201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780E07B8" w14:textId="77777777" w:rsidR="00A06C9F" w:rsidRDefault="00A06C9F" w:rsidP="00A06C9F">
      <w:pPr>
        <w:pBdr>
          <w:top w:val="single" w:sz="6" w:space="1" w:color="auto"/>
          <w:bottom w:val="single" w:sz="6" w:space="1" w:color="auto"/>
        </w:pBdr>
        <w:rPr>
          <w:rFonts w:cs="Arial"/>
          <w:sz w:val="20"/>
          <w:szCs w:val="24"/>
          <w:lang w:val="de-CH"/>
        </w:rPr>
      </w:pPr>
    </w:p>
    <w:p w14:paraId="38C78A9D" w14:textId="77777777" w:rsidR="00A06C9F" w:rsidRDefault="00A06C9F" w:rsidP="00A06C9F">
      <w:pPr>
        <w:rPr>
          <w:rFonts w:cs="Arial"/>
          <w:sz w:val="20"/>
          <w:szCs w:val="24"/>
          <w:lang w:val="de-CH"/>
        </w:rPr>
      </w:pPr>
    </w:p>
    <w:p w14:paraId="55F0E3B8" w14:textId="205F034B" w:rsidR="00A06C9F" w:rsidRPr="00A06C9F" w:rsidRDefault="00A06C9F" w:rsidP="00A06C9F">
      <w:pPr>
        <w:rPr>
          <w:rFonts w:cs="Arial"/>
          <w:sz w:val="20"/>
          <w:szCs w:val="24"/>
          <w:lang w:val="de-CH"/>
        </w:rPr>
      </w:pPr>
    </w:p>
    <w:sectPr w:rsidR="00A06C9F" w:rsidRPr="00A06C9F" w:rsidSect="006B397C">
      <w:pgSz w:w="11906" w:h="16838"/>
      <w:pgMar w:top="1417" w:right="1417" w:bottom="993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AE1F6" w14:textId="77777777" w:rsidR="00C23B35" w:rsidRDefault="00C23B35">
      <w:r>
        <w:separator/>
      </w:r>
    </w:p>
  </w:endnote>
  <w:endnote w:type="continuationSeparator" w:id="0">
    <w:p w14:paraId="45866DDB" w14:textId="77777777" w:rsidR="00C23B35" w:rsidRDefault="00C2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B58D3" w14:textId="77777777" w:rsidR="0079132E" w:rsidRDefault="0079132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C3DE7" w14:textId="7EA837EF" w:rsidR="00C13FF4" w:rsidRDefault="0079132E">
    <w:pPr>
      <w:pStyle w:val="Fuzeile"/>
      <w:shd w:val="clear" w:color="auto" w:fill="FFFFFF"/>
      <w:rPr>
        <w:color w:val="000000"/>
        <w:sz w:val="20"/>
        <w:lang w:val="de-CH"/>
      </w:rPr>
    </w:pPr>
    <w:r>
      <w:rPr>
        <w:color w:val="000000"/>
        <w:sz w:val="20"/>
        <w:shd w:val="clear" w:color="auto" w:fill="99CCFF"/>
        <w:lang w:val="de-CH"/>
      </w:rPr>
      <w:t>3</w:t>
    </w:r>
    <w:r w:rsidR="00C13FF4">
      <w:rPr>
        <w:color w:val="000000"/>
        <w:sz w:val="20"/>
        <w:shd w:val="clear" w:color="auto" w:fill="99CCFF"/>
        <w:lang w:val="de-CH"/>
      </w:rPr>
      <w:t>. Lehrjahr</w:t>
    </w:r>
    <w:r w:rsidR="00C13FF4">
      <w:rPr>
        <w:color w:val="FFFFFF"/>
        <w:sz w:val="20"/>
        <w:shd w:val="clear" w:color="auto" w:fill="99CCFF"/>
        <w:lang w:val="de-CH"/>
      </w:rPr>
      <w:tab/>
      <w:t xml:space="preserve">Seite </w:t>
    </w:r>
    <w:r w:rsidR="00C13FF4" w:rsidRPr="00401DD7">
      <w:rPr>
        <w:color w:val="FFFFFF"/>
        <w:sz w:val="20"/>
        <w:shd w:val="clear" w:color="auto" w:fill="99CCFF"/>
        <w:lang w:val="de-CH"/>
      </w:rPr>
      <w:fldChar w:fldCharType="begin"/>
    </w:r>
    <w:r w:rsidR="00C13FF4" w:rsidRPr="00401DD7">
      <w:rPr>
        <w:color w:val="FFFFFF"/>
        <w:sz w:val="20"/>
        <w:shd w:val="clear" w:color="auto" w:fill="99CCFF"/>
        <w:lang w:val="de-CH"/>
      </w:rPr>
      <w:instrText xml:space="preserve"> PAGE </w:instrText>
    </w:r>
    <w:r w:rsidR="00C13FF4" w:rsidRPr="00401DD7">
      <w:rPr>
        <w:color w:val="FFFFFF"/>
        <w:sz w:val="20"/>
        <w:shd w:val="clear" w:color="auto" w:fill="99CCFF"/>
        <w:lang w:val="de-CH"/>
      </w:rPr>
      <w:fldChar w:fldCharType="separate"/>
    </w:r>
    <w:r w:rsidR="00245F84">
      <w:rPr>
        <w:noProof/>
        <w:color w:val="FFFFFF"/>
        <w:sz w:val="20"/>
        <w:shd w:val="clear" w:color="auto" w:fill="99CCFF"/>
        <w:lang w:val="de-CH"/>
      </w:rPr>
      <w:t>8</w:t>
    </w:r>
    <w:r w:rsidR="00C13FF4" w:rsidRPr="00401DD7">
      <w:rPr>
        <w:color w:val="FFFFFF"/>
        <w:sz w:val="20"/>
        <w:shd w:val="clear" w:color="auto" w:fill="99CCFF"/>
        <w:lang w:val="de-CH"/>
      </w:rPr>
      <w:fldChar w:fldCharType="end"/>
    </w:r>
    <w:r w:rsidR="00C13FF4" w:rsidRPr="00401DD7">
      <w:rPr>
        <w:color w:val="FFFFFF"/>
        <w:sz w:val="20"/>
        <w:shd w:val="clear" w:color="auto" w:fill="99CCFF"/>
        <w:lang w:val="de-CH"/>
      </w:rPr>
      <w:t xml:space="preserve"> von </w:t>
    </w:r>
    <w:r w:rsidR="00C13FF4" w:rsidRPr="00401DD7">
      <w:rPr>
        <w:color w:val="FFFFFF"/>
        <w:sz w:val="20"/>
        <w:shd w:val="clear" w:color="auto" w:fill="99CCFF"/>
        <w:lang w:val="de-CH"/>
      </w:rPr>
      <w:fldChar w:fldCharType="begin"/>
    </w:r>
    <w:r w:rsidR="00C13FF4" w:rsidRPr="00401DD7">
      <w:rPr>
        <w:color w:val="FFFFFF"/>
        <w:sz w:val="20"/>
        <w:shd w:val="clear" w:color="auto" w:fill="99CCFF"/>
        <w:lang w:val="de-CH"/>
      </w:rPr>
      <w:instrText xml:space="preserve"> NUMPAGES </w:instrText>
    </w:r>
    <w:r w:rsidR="00C13FF4" w:rsidRPr="00401DD7">
      <w:rPr>
        <w:color w:val="FFFFFF"/>
        <w:sz w:val="20"/>
        <w:shd w:val="clear" w:color="auto" w:fill="99CCFF"/>
        <w:lang w:val="de-CH"/>
      </w:rPr>
      <w:fldChar w:fldCharType="separate"/>
    </w:r>
    <w:r w:rsidR="00245F84">
      <w:rPr>
        <w:noProof/>
        <w:color w:val="FFFFFF"/>
        <w:sz w:val="20"/>
        <w:shd w:val="clear" w:color="auto" w:fill="99CCFF"/>
        <w:lang w:val="de-CH"/>
      </w:rPr>
      <w:t>8</w:t>
    </w:r>
    <w:r w:rsidR="00C13FF4" w:rsidRPr="00401DD7">
      <w:rPr>
        <w:color w:val="FFFFFF"/>
        <w:sz w:val="20"/>
        <w:shd w:val="clear" w:color="auto" w:fill="99CCFF"/>
        <w:lang w:val="de-CH"/>
      </w:rPr>
      <w:fldChar w:fldCharType="end"/>
    </w:r>
    <w:r w:rsidR="00C13FF4">
      <w:rPr>
        <w:color w:val="FFFFFF"/>
        <w:sz w:val="20"/>
        <w:shd w:val="clear" w:color="auto" w:fill="99CCFF"/>
        <w:lang w:val="de-CH"/>
      </w:rPr>
      <w:tab/>
    </w:r>
    <w:r w:rsidR="00C13FF4">
      <w:rPr>
        <w:rFonts w:cs="Arial"/>
        <w:color w:val="FFFFFF"/>
        <w:sz w:val="20"/>
        <w:shd w:val="clear" w:color="auto" w:fill="3366FF"/>
        <w:lang w:val="de-CH"/>
      </w:rPr>
      <w:t xml:space="preserve">Flid </w:t>
    </w:r>
    <w:r>
      <w:rPr>
        <w:rFonts w:cs="Arial"/>
        <w:color w:val="FFFFFF"/>
        <w:sz w:val="20"/>
        <w:shd w:val="clear" w:color="auto" w:fill="3366FF"/>
        <w:lang w:val="de-CH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50680" w14:textId="77777777" w:rsidR="0079132E" w:rsidRDefault="0079132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3D916" w14:textId="77777777" w:rsidR="00C23B35" w:rsidRDefault="00C23B35">
      <w:r>
        <w:separator/>
      </w:r>
    </w:p>
  </w:footnote>
  <w:footnote w:type="continuationSeparator" w:id="0">
    <w:p w14:paraId="28D5E70D" w14:textId="77777777" w:rsidR="00C23B35" w:rsidRDefault="00C23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1A7E5" w14:textId="77777777" w:rsidR="0079132E" w:rsidRDefault="0079132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F5F59" w14:textId="77777777" w:rsidR="00C13FF4" w:rsidRPr="007D1E5C" w:rsidRDefault="00C13FF4">
    <w:pPr>
      <w:pStyle w:val="Kopfzeile"/>
      <w:shd w:val="clear" w:color="auto" w:fill="FFFFFF"/>
      <w:rPr>
        <w:rFonts w:ascii="Monotype Corsiva" w:hAnsi="Monotype Corsiva"/>
        <w:color w:val="FFFFFF"/>
        <w:sz w:val="20"/>
        <w:lang w:val="de-CH"/>
      </w:rPr>
    </w:pPr>
    <w:r>
      <w:rPr>
        <w:color w:val="000000"/>
        <w:sz w:val="20"/>
        <w:shd w:val="clear" w:color="auto" w:fill="99CCFF"/>
        <w:lang w:val="de-CH"/>
      </w:rPr>
      <w:t>Information und Kultur</w:t>
    </w:r>
    <w:r w:rsidRPr="007D1E5C">
      <w:rPr>
        <w:sz w:val="20"/>
        <w:shd w:val="clear" w:color="auto" w:fill="99CCFF"/>
        <w:lang w:val="de-CH"/>
      </w:rPr>
      <w:tab/>
    </w:r>
    <w:r w:rsidRPr="007D1E5C">
      <w:rPr>
        <w:sz w:val="20"/>
        <w:shd w:val="clear" w:color="auto" w:fill="99CCFF"/>
        <w:lang w:val="de-CH"/>
      </w:rPr>
      <w:tab/>
    </w:r>
    <w:r>
      <w:rPr>
        <w:sz w:val="20"/>
        <w:shd w:val="clear" w:color="auto" w:fill="99CCFF"/>
        <w:lang w:val="de-CH"/>
      </w:rPr>
      <w:t>Filmanalyse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3C6E2" w14:textId="77777777" w:rsidR="0079132E" w:rsidRDefault="007913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0A881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45C30B9"/>
    <w:multiLevelType w:val="hybridMultilevel"/>
    <w:tmpl w:val="C3F07632"/>
    <w:lvl w:ilvl="0" w:tplc="FCD4E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1689E"/>
    <w:multiLevelType w:val="hybridMultilevel"/>
    <w:tmpl w:val="A73409FE"/>
    <w:lvl w:ilvl="0" w:tplc="08070001">
      <w:start w:val="1"/>
      <w:numFmt w:val="bullet"/>
      <w:lvlText w:val=""/>
      <w:lvlJc w:val="left"/>
      <w:pPr>
        <w:tabs>
          <w:tab w:val="num" w:pos="505"/>
        </w:tabs>
        <w:ind w:left="50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225"/>
        </w:tabs>
        <w:ind w:left="122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945"/>
        </w:tabs>
        <w:ind w:left="194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665"/>
        </w:tabs>
        <w:ind w:left="266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385"/>
        </w:tabs>
        <w:ind w:left="338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105"/>
        </w:tabs>
        <w:ind w:left="410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825"/>
        </w:tabs>
        <w:ind w:left="482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545"/>
        </w:tabs>
        <w:ind w:left="554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265"/>
        </w:tabs>
        <w:ind w:left="6265" w:hanging="360"/>
      </w:pPr>
      <w:rPr>
        <w:rFonts w:ascii="Wingdings" w:hAnsi="Wingdings" w:hint="default"/>
      </w:rPr>
    </w:lvl>
  </w:abstractNum>
  <w:abstractNum w:abstractNumId="4" w15:restartNumberingAfterBreak="0">
    <w:nsid w:val="1A9E4D67"/>
    <w:multiLevelType w:val="hybridMultilevel"/>
    <w:tmpl w:val="4C969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670"/>
    <w:multiLevelType w:val="hybridMultilevel"/>
    <w:tmpl w:val="FB00E2A0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53286"/>
    <w:multiLevelType w:val="multilevel"/>
    <w:tmpl w:val="E112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FF6A94"/>
    <w:multiLevelType w:val="hybridMultilevel"/>
    <w:tmpl w:val="95E02A8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731605"/>
    <w:multiLevelType w:val="hybridMultilevel"/>
    <w:tmpl w:val="FCC0FA2C"/>
    <w:lvl w:ilvl="0" w:tplc="0C30D2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89C27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C84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33E9D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727F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FE433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A5C16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A824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AAC92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137E42"/>
    <w:multiLevelType w:val="hybridMultilevel"/>
    <w:tmpl w:val="5D4237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F421C"/>
    <w:multiLevelType w:val="hybridMultilevel"/>
    <w:tmpl w:val="964C7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E67CC"/>
    <w:multiLevelType w:val="hybridMultilevel"/>
    <w:tmpl w:val="0C100E8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B236C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5C499E"/>
    <w:multiLevelType w:val="hybridMultilevel"/>
    <w:tmpl w:val="F4423940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B133A"/>
    <w:multiLevelType w:val="hybridMultilevel"/>
    <w:tmpl w:val="25CEBB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B5729"/>
    <w:multiLevelType w:val="hybridMultilevel"/>
    <w:tmpl w:val="1BCE29D8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96EF0"/>
    <w:multiLevelType w:val="multilevel"/>
    <w:tmpl w:val="D1A0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7B6763"/>
    <w:multiLevelType w:val="hybridMultilevel"/>
    <w:tmpl w:val="2FB8367E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CE6E75"/>
    <w:multiLevelType w:val="hybridMultilevel"/>
    <w:tmpl w:val="B15465D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B3AD8"/>
    <w:multiLevelType w:val="hybridMultilevel"/>
    <w:tmpl w:val="54129746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833157"/>
    <w:multiLevelType w:val="hybridMultilevel"/>
    <w:tmpl w:val="3B8A73EC"/>
    <w:lvl w:ilvl="0" w:tplc="AE405D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DA469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E8A7E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2CBC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468B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AC230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DE892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5E2F3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F8A45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290940"/>
    <w:multiLevelType w:val="multilevel"/>
    <w:tmpl w:val="3CB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B702D3"/>
    <w:multiLevelType w:val="hybridMultilevel"/>
    <w:tmpl w:val="F59AA144"/>
    <w:lvl w:ilvl="0" w:tplc="08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698900A3"/>
    <w:multiLevelType w:val="hybridMultilevel"/>
    <w:tmpl w:val="5B4CF1E4"/>
    <w:lvl w:ilvl="0" w:tplc="82DCC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B07C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8A88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7B0A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66D9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4427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A6CEA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4838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100B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DF4690"/>
    <w:multiLevelType w:val="hybridMultilevel"/>
    <w:tmpl w:val="7C3473D2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9C380B"/>
    <w:multiLevelType w:val="hybridMultilevel"/>
    <w:tmpl w:val="791A4BE0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35104"/>
    <w:multiLevelType w:val="hybridMultilevel"/>
    <w:tmpl w:val="A46AF606"/>
    <w:lvl w:ilvl="0" w:tplc="DA4E5D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C2406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1F895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624B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9E29B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1842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9E699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27217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0446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8C6BD4"/>
    <w:multiLevelType w:val="multilevel"/>
    <w:tmpl w:val="EBDC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D6676E"/>
    <w:multiLevelType w:val="multilevel"/>
    <w:tmpl w:val="688AD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7A3D58"/>
    <w:multiLevelType w:val="hybridMultilevel"/>
    <w:tmpl w:val="55AC2CA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4"/>
  </w:num>
  <w:num w:numId="4">
    <w:abstractNumId w:val="5"/>
  </w:num>
  <w:num w:numId="5">
    <w:abstractNumId w:val="16"/>
  </w:num>
  <w:num w:numId="6">
    <w:abstractNumId w:val="28"/>
  </w:num>
  <w:num w:numId="7">
    <w:abstractNumId w:val="27"/>
  </w:num>
  <w:num w:numId="8">
    <w:abstractNumId w:val="6"/>
  </w:num>
  <w:num w:numId="9">
    <w:abstractNumId w:val="26"/>
  </w:num>
  <w:num w:numId="10">
    <w:abstractNumId w:val="20"/>
  </w:num>
  <w:num w:numId="11">
    <w:abstractNumId w:val="12"/>
  </w:num>
  <w:num w:numId="1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699" w:hanging="283"/>
        </w:pPr>
        <w:rPr>
          <w:rFonts w:ascii="Symbol" w:hAnsi="Symbol" w:hint="default"/>
        </w:rPr>
      </w:lvl>
    </w:lvlOverride>
  </w:num>
  <w:num w:numId="13">
    <w:abstractNumId w:val="14"/>
  </w:num>
  <w:num w:numId="14">
    <w:abstractNumId w:val="18"/>
  </w:num>
  <w:num w:numId="15">
    <w:abstractNumId w:val="23"/>
  </w:num>
  <w:num w:numId="16">
    <w:abstractNumId w:val="17"/>
  </w:num>
  <w:num w:numId="17">
    <w:abstractNumId w:val="8"/>
  </w:num>
  <w:num w:numId="18">
    <w:abstractNumId w:val="22"/>
  </w:num>
  <w:num w:numId="19">
    <w:abstractNumId w:val="25"/>
  </w:num>
  <w:num w:numId="20">
    <w:abstractNumId w:val="19"/>
  </w:num>
  <w:num w:numId="21">
    <w:abstractNumId w:val="3"/>
  </w:num>
  <w:num w:numId="22">
    <w:abstractNumId w:val="21"/>
  </w:num>
  <w:num w:numId="23">
    <w:abstractNumId w:val="15"/>
  </w:num>
  <w:num w:numId="24">
    <w:abstractNumId w:val="0"/>
  </w:num>
  <w:num w:numId="25">
    <w:abstractNumId w:val="10"/>
  </w:num>
  <w:num w:numId="26">
    <w:abstractNumId w:val="13"/>
  </w:num>
  <w:num w:numId="27">
    <w:abstractNumId w:val="2"/>
  </w:num>
  <w:num w:numId="28">
    <w:abstractNumId w:val="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7BD8"/>
    <w:rsid w:val="00012F35"/>
    <w:rsid w:val="000263D4"/>
    <w:rsid w:val="000379B9"/>
    <w:rsid w:val="00083ABE"/>
    <w:rsid w:val="00091516"/>
    <w:rsid w:val="000D5001"/>
    <w:rsid w:val="00191CB9"/>
    <w:rsid w:val="001C21C7"/>
    <w:rsid w:val="001C7BD8"/>
    <w:rsid w:val="00202275"/>
    <w:rsid w:val="00202BD0"/>
    <w:rsid w:val="00206184"/>
    <w:rsid w:val="00245F84"/>
    <w:rsid w:val="002915F3"/>
    <w:rsid w:val="002C4E22"/>
    <w:rsid w:val="003819F4"/>
    <w:rsid w:val="003865A0"/>
    <w:rsid w:val="003C68EB"/>
    <w:rsid w:val="003F0E41"/>
    <w:rsid w:val="00401DD7"/>
    <w:rsid w:val="00443C7A"/>
    <w:rsid w:val="00450E9D"/>
    <w:rsid w:val="00456834"/>
    <w:rsid w:val="004A788A"/>
    <w:rsid w:val="004B58A2"/>
    <w:rsid w:val="004D011A"/>
    <w:rsid w:val="00610FC3"/>
    <w:rsid w:val="0061633C"/>
    <w:rsid w:val="006310EB"/>
    <w:rsid w:val="00654A33"/>
    <w:rsid w:val="00672EB4"/>
    <w:rsid w:val="0067632F"/>
    <w:rsid w:val="00680E66"/>
    <w:rsid w:val="006B397C"/>
    <w:rsid w:val="006C24A8"/>
    <w:rsid w:val="006E3EC4"/>
    <w:rsid w:val="006F5580"/>
    <w:rsid w:val="00747CD8"/>
    <w:rsid w:val="00760AF3"/>
    <w:rsid w:val="00763D82"/>
    <w:rsid w:val="0079132E"/>
    <w:rsid w:val="007A4A83"/>
    <w:rsid w:val="007B1155"/>
    <w:rsid w:val="007C4D30"/>
    <w:rsid w:val="007D1E5C"/>
    <w:rsid w:val="007E3897"/>
    <w:rsid w:val="00812760"/>
    <w:rsid w:val="0081514C"/>
    <w:rsid w:val="008B695B"/>
    <w:rsid w:val="008C0DBD"/>
    <w:rsid w:val="008C58D7"/>
    <w:rsid w:val="008C7084"/>
    <w:rsid w:val="00901AA6"/>
    <w:rsid w:val="009239F8"/>
    <w:rsid w:val="0097307E"/>
    <w:rsid w:val="009D5293"/>
    <w:rsid w:val="009E5444"/>
    <w:rsid w:val="009F1C5A"/>
    <w:rsid w:val="009F366A"/>
    <w:rsid w:val="00A06C9F"/>
    <w:rsid w:val="00A146EE"/>
    <w:rsid w:val="00A1614A"/>
    <w:rsid w:val="00A177DB"/>
    <w:rsid w:val="00A273B1"/>
    <w:rsid w:val="00A678DC"/>
    <w:rsid w:val="00A728AD"/>
    <w:rsid w:val="00A810CF"/>
    <w:rsid w:val="00AA3DA8"/>
    <w:rsid w:val="00AB3140"/>
    <w:rsid w:val="00BE76A3"/>
    <w:rsid w:val="00C13FF4"/>
    <w:rsid w:val="00C23B35"/>
    <w:rsid w:val="00C377AF"/>
    <w:rsid w:val="00C525B1"/>
    <w:rsid w:val="00C60308"/>
    <w:rsid w:val="00C75E6C"/>
    <w:rsid w:val="00C946FF"/>
    <w:rsid w:val="00CA15F0"/>
    <w:rsid w:val="00CA195A"/>
    <w:rsid w:val="00CB35B9"/>
    <w:rsid w:val="00CC4200"/>
    <w:rsid w:val="00CD77DF"/>
    <w:rsid w:val="00D429D6"/>
    <w:rsid w:val="00D54704"/>
    <w:rsid w:val="00D80920"/>
    <w:rsid w:val="00E13EF4"/>
    <w:rsid w:val="00E66D4F"/>
    <w:rsid w:val="00E90C59"/>
    <w:rsid w:val="00EA2201"/>
    <w:rsid w:val="00F202F5"/>
    <w:rsid w:val="00F30666"/>
    <w:rsid w:val="00F52A94"/>
    <w:rsid w:val="00F86FC3"/>
    <w:rsid w:val="00FA2C9D"/>
    <w:rsid w:val="00FC3215"/>
    <w:rsid w:val="00FC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9f3"/>
    </o:shapedefaults>
    <o:shapelayout v:ext="edit">
      <o:idmap v:ext="edit" data="1"/>
    </o:shapelayout>
  </w:shapeDefaults>
  <w:decimalSymbol w:val="."/>
  <w:listSeparator w:val=";"/>
  <w14:docId w14:val="493F0A2C"/>
  <w15:docId w15:val="{D92EA473-5D36-4566-8939-D38CCF3CB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paragraph" w:styleId="berschrift1">
    <w:name w:val="heading 1"/>
    <w:basedOn w:val="Standard"/>
    <w:qFormat/>
    <w:rsid w:val="0045683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CH" w:eastAsia="de-CH"/>
    </w:rPr>
  </w:style>
  <w:style w:type="paragraph" w:styleId="berschrift2">
    <w:name w:val="heading 2"/>
    <w:basedOn w:val="Standard"/>
    <w:qFormat/>
    <w:rsid w:val="0045683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CH" w:eastAsia="de-CH"/>
    </w:rPr>
  </w:style>
  <w:style w:type="paragraph" w:styleId="berschrift3">
    <w:name w:val="heading 3"/>
    <w:basedOn w:val="Standard"/>
    <w:next w:val="Standard"/>
    <w:qFormat/>
    <w:rsid w:val="00F3066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NurText">
    <w:name w:val="Plain Text"/>
    <w:basedOn w:val="Standard"/>
    <w:rsid w:val="00EA2201"/>
    <w:pPr>
      <w:spacing w:before="100" w:beforeAutospacing="1" w:after="100" w:afterAutospacing="1"/>
    </w:pPr>
    <w:rPr>
      <w:rFonts w:ascii="Times New Roman" w:hAnsi="Times New Roman"/>
      <w:szCs w:val="24"/>
      <w:lang w:val="de-CH" w:eastAsia="de-CH"/>
    </w:rPr>
  </w:style>
  <w:style w:type="character" w:styleId="Hyperlink">
    <w:name w:val="Hyperlink"/>
    <w:rsid w:val="00EA2201"/>
    <w:rPr>
      <w:color w:val="0000FF"/>
      <w:u w:val="single"/>
    </w:rPr>
  </w:style>
  <w:style w:type="character" w:styleId="BesuchterLink">
    <w:name w:val="FollowedHyperlink"/>
    <w:rsid w:val="00EA2201"/>
    <w:rPr>
      <w:color w:val="800080"/>
      <w:u w:val="single"/>
    </w:rPr>
  </w:style>
  <w:style w:type="character" w:styleId="Seitenzahl">
    <w:name w:val="page number"/>
    <w:basedOn w:val="Absatz-Standardschriftart"/>
    <w:rsid w:val="00401DD7"/>
  </w:style>
  <w:style w:type="paragraph" w:styleId="Sprechblasentext">
    <w:name w:val="Balloon Text"/>
    <w:basedOn w:val="Standard"/>
    <w:semiHidden/>
    <w:rsid w:val="00450E9D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C21C7"/>
    <w:pPr>
      <w:spacing w:before="100" w:beforeAutospacing="1" w:after="100" w:afterAutospacing="1"/>
    </w:pPr>
    <w:rPr>
      <w:rFonts w:ascii="Times New Roman" w:hAnsi="Times New Roman"/>
      <w:szCs w:val="24"/>
      <w:lang w:val="de-CH" w:eastAsia="de-CH"/>
    </w:rPr>
  </w:style>
  <w:style w:type="paragraph" w:customStyle="1" w:styleId="text">
    <w:name w:val="text"/>
    <w:basedOn w:val="Standard"/>
    <w:rsid w:val="00AA3DA8"/>
    <w:pPr>
      <w:spacing w:before="100" w:beforeAutospacing="1" w:after="100" w:afterAutospacing="1"/>
    </w:pPr>
    <w:rPr>
      <w:rFonts w:ascii="Times New Roman" w:hAnsi="Times New Roman"/>
      <w:szCs w:val="24"/>
      <w:lang w:val="de-CH" w:eastAsia="de-CH"/>
    </w:rPr>
  </w:style>
  <w:style w:type="character" w:customStyle="1" w:styleId="zwischenueberschrift">
    <w:name w:val="zwischenueberschrift"/>
    <w:basedOn w:val="Absatz-Standardschriftart"/>
    <w:rsid w:val="00AA3DA8"/>
  </w:style>
  <w:style w:type="character" w:customStyle="1" w:styleId="hervorgehoben">
    <w:name w:val="hervorgehoben"/>
    <w:basedOn w:val="Absatz-Standardschriftart"/>
    <w:rsid w:val="00AA3DA8"/>
  </w:style>
  <w:style w:type="paragraph" w:customStyle="1" w:styleId="zwischenueberschrift1">
    <w:name w:val="zwischenueberschrift1"/>
    <w:basedOn w:val="Standard"/>
    <w:rsid w:val="00AA3DA8"/>
    <w:pPr>
      <w:spacing w:before="100" w:beforeAutospacing="1" w:after="100" w:afterAutospacing="1"/>
    </w:pPr>
    <w:rPr>
      <w:rFonts w:ascii="Times New Roman" w:hAnsi="Times New Roman"/>
      <w:szCs w:val="24"/>
      <w:lang w:val="de-CH" w:eastAsia="de-CH"/>
    </w:rPr>
  </w:style>
  <w:style w:type="paragraph" w:customStyle="1" w:styleId="hervorgehoben1">
    <w:name w:val="hervorgehoben1"/>
    <w:basedOn w:val="Standard"/>
    <w:rsid w:val="00AA3DA8"/>
    <w:pPr>
      <w:spacing w:before="100" w:beforeAutospacing="1" w:after="100" w:afterAutospacing="1"/>
    </w:pPr>
    <w:rPr>
      <w:rFonts w:ascii="Times New Roman" w:hAnsi="Times New Roman"/>
      <w:szCs w:val="24"/>
      <w:lang w:val="de-CH" w:eastAsia="de-CH"/>
    </w:rPr>
  </w:style>
  <w:style w:type="table" w:styleId="Tabellenraster">
    <w:name w:val="Table Grid"/>
    <w:basedOn w:val="NormaleTabelle"/>
    <w:rsid w:val="006B3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rsid w:val="003819F4"/>
    <w:pPr>
      <w:ind w:left="720"/>
      <w:contextualSpacing/>
    </w:pPr>
  </w:style>
  <w:style w:type="paragraph" w:customStyle="1" w:styleId="content">
    <w:name w:val="content"/>
    <w:basedOn w:val="Standard"/>
    <w:rsid w:val="008C58D7"/>
    <w:pPr>
      <w:spacing w:before="100" w:beforeAutospacing="1" w:after="100" w:afterAutospacing="1"/>
    </w:pPr>
    <w:rPr>
      <w:rFonts w:ascii="Times" w:hAnsi="Times"/>
      <w:sz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1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7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317800">
          <w:marLeft w:val="131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56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0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43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2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887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137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5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6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0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6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://www.film-zeit.de/Person/3877/David-Lynch/Biograph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oernie\Anwendungsdaten\Microsoft\Vorlagen\Gibb\2003%20KWK%20antik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B76E8-2CCA-4F18-8789-319CB460D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2003 KWK antike</Template>
  <TotalTime>0</TotalTime>
  <Pages>8</Pages>
  <Words>315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Filmanalyse: Grundlagen und Formen</vt:lpstr>
    </vt:vector>
  </TitlesOfParts>
  <Company/>
  <LinksUpToDate>false</LinksUpToDate>
  <CharactersWithSpaces>2301</CharactersWithSpaces>
  <SharedDoc>false</SharedDoc>
  <HLinks>
    <vt:vector size="54" baseType="variant">
      <vt:variant>
        <vt:i4>1704012</vt:i4>
      </vt:variant>
      <vt:variant>
        <vt:i4>54</vt:i4>
      </vt:variant>
      <vt:variant>
        <vt:i4>0</vt:i4>
      </vt:variant>
      <vt:variant>
        <vt:i4>5</vt:i4>
      </vt:variant>
      <vt:variant>
        <vt:lpwstr>http://www.ulricianum-schule.kwe.de/filmanalyse/</vt:lpwstr>
      </vt:variant>
      <vt:variant>
        <vt:lpwstr/>
      </vt:variant>
      <vt:variant>
        <vt:i4>1900561</vt:i4>
      </vt:variant>
      <vt:variant>
        <vt:i4>51</vt:i4>
      </vt:variant>
      <vt:variant>
        <vt:i4>0</vt:i4>
      </vt:variant>
      <vt:variant>
        <vt:i4>5</vt:i4>
      </vt:variant>
      <vt:variant>
        <vt:lpwstr>http://www.nikocity.de/filmanalyse/Hitchcock/Essays/Deutsch/Voegel/index.html</vt:lpwstr>
      </vt:variant>
      <vt:variant>
        <vt:lpwstr/>
      </vt:variant>
      <vt:variant>
        <vt:i4>851999</vt:i4>
      </vt:variant>
      <vt:variant>
        <vt:i4>48</vt:i4>
      </vt:variant>
      <vt:variant>
        <vt:i4>0</vt:i4>
      </vt:variant>
      <vt:variant>
        <vt:i4>5</vt:i4>
      </vt:variant>
      <vt:variant>
        <vt:lpwstr>http://http/home.nikocity.de/filmanalyse/Hitchcock/Essays/Deutsch/index.html</vt:lpwstr>
      </vt:variant>
      <vt:variant>
        <vt:lpwstr/>
      </vt:variant>
      <vt:variant>
        <vt:i4>3735661</vt:i4>
      </vt:variant>
      <vt:variant>
        <vt:i4>33</vt:i4>
      </vt:variant>
      <vt:variant>
        <vt:i4>0</vt:i4>
      </vt:variant>
      <vt:variant>
        <vt:i4>5</vt:i4>
      </vt:variant>
      <vt:variant>
        <vt:lpwstr>http://www.ulricianum-schule.kwe.de/filmanalyse/unterr/bldbesch.htm</vt:lpwstr>
      </vt:variant>
      <vt:variant>
        <vt:lpwstr/>
      </vt:variant>
      <vt:variant>
        <vt:i4>5963829</vt:i4>
      </vt:variant>
      <vt:variant>
        <vt:i4>30</vt:i4>
      </vt:variant>
      <vt:variant>
        <vt:i4>0</vt:i4>
      </vt:variant>
      <vt:variant>
        <vt:i4>5</vt:i4>
      </vt:variant>
      <vt:variant>
        <vt:lpwstr>http://www.ulricianum-schule.kwe.de/filmanalyse/film/szsqprot.htm</vt:lpwstr>
      </vt:variant>
      <vt:variant>
        <vt:lpwstr>9</vt:lpwstr>
      </vt:variant>
      <vt:variant>
        <vt:i4>4390919</vt:i4>
      </vt:variant>
      <vt:variant>
        <vt:i4>27</vt:i4>
      </vt:variant>
      <vt:variant>
        <vt:i4>0</vt:i4>
      </vt:variant>
      <vt:variant>
        <vt:i4>5</vt:i4>
      </vt:variant>
      <vt:variant>
        <vt:lpwstr>http://www.ulricianum-schule.kwe.de/filmanalyse/analyse/einstell.htm</vt:lpwstr>
      </vt:variant>
      <vt:variant>
        <vt:lpwstr>weit</vt:lpwstr>
      </vt:variant>
      <vt:variant>
        <vt:i4>6684710</vt:i4>
      </vt:variant>
      <vt:variant>
        <vt:i4>-1</vt:i4>
      </vt:variant>
      <vt:variant>
        <vt:i4>1040</vt:i4>
      </vt:variant>
      <vt:variant>
        <vt:i4>4</vt:i4>
      </vt:variant>
      <vt:variant>
        <vt:lpwstr>http://www.ulricianum-schule.kwe.de/filmanalyse/analyse/bildint.htm</vt:lpwstr>
      </vt:variant>
      <vt:variant>
        <vt:lpwstr>Boot</vt:lpwstr>
      </vt:variant>
      <vt:variant>
        <vt:i4>917594</vt:i4>
      </vt:variant>
      <vt:variant>
        <vt:i4>-1</vt:i4>
      </vt:variant>
      <vt:variant>
        <vt:i4>1041</vt:i4>
      </vt:variant>
      <vt:variant>
        <vt:i4>4</vt:i4>
      </vt:variant>
      <vt:variant>
        <vt:lpwstr>http://www.ulricianum-schule.kwe.de/filmanalyse/analyse/bildint.htm</vt:lpwstr>
      </vt:variant>
      <vt:variant>
        <vt:lpwstr>Hintergrund</vt:lpwstr>
      </vt:variant>
      <vt:variant>
        <vt:i4>1507413</vt:i4>
      </vt:variant>
      <vt:variant>
        <vt:i4>-1</vt:i4>
      </vt:variant>
      <vt:variant>
        <vt:i4>1042</vt:i4>
      </vt:variant>
      <vt:variant>
        <vt:i4>4</vt:i4>
      </vt:variant>
      <vt:variant>
        <vt:lpwstr>http://www.ulricianum-schule.kwe.de/filmanalyse/analyse/bildint.htm</vt:lpwstr>
      </vt:variant>
      <vt:variant>
        <vt:lpwstr>Wolken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Filmanalyse: Grundlagen und Formen</dc:title>
  <dc:subject/>
  <dc:creator>Bernhard Roten</dc:creator>
  <cp:keywords/>
  <dc:description/>
  <cp:lastModifiedBy>Benar Netor</cp:lastModifiedBy>
  <cp:revision>5</cp:revision>
  <cp:lastPrinted>2017-12-10T16:55:00Z</cp:lastPrinted>
  <dcterms:created xsi:type="dcterms:W3CDTF">2017-12-10T16:55:00Z</dcterms:created>
  <dcterms:modified xsi:type="dcterms:W3CDTF">2020-04-21T20:27:00Z</dcterms:modified>
</cp:coreProperties>
</file>